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27970639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визнання припиненим договору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землі на земельну ділянку 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вул. Наливайка, 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7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договір оренди землі,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укладений між Луцькою міською радою та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громадянкою Коцун Феліксою Іллінічною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.20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 за № 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071010004000429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, строк дії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закінчився 03.03.2017, лист Луцької міської ради від 21.03.2017 № 1.1-11/1546р про заперечення у поновленні договору оренди землі, адресований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громадянці Коцун Феліксі Іллінічні, декларацію про готовність до експлуатації об'єкта,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що за класом наслідків (відповідності) належить до об'єктів з незначними наслідками (СС1)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(реконструкція квартири),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зареєстровану відділом державного архітектурно-будівельного контролю Луцької міської ради від 27.12.2017 № ВЛ 141173612156, відповідно до якої право власності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квартиру № 88 на вул. Наливайка, 2 у м. Луцьку зареєстровано в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Державному реєстрі речових прав на нерухоме майно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10.01.2018, номер відомостей про речове право: 24367489, враховуючи, що земельна ділянка комунальної власності була надана на умовах оренди для реконструкції квартири № 88 з добудовою балкону, яка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є складовою частиною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багатоквартирного будинку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вул. Наливайка, 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керуючись статтею 144 Конституції України, статтями 12, 42 Земельного кодексу України, статтями 416, 785 Цивільног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C9211E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кодексу України, пунктом 287.8 статті 287 Податкового кодексу України, статтями 31, 34 Закону України «Про оренду землі», пунктом 1 частини першої статті 2, пунктом 14 частини першої статті 27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33, 59 Закону України «Про місцеве самоврядування в Україні», пунктами 21, 37 вищевказаного договору оренди землі,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Визнати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припиненим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на земельну ділянку площею  0,0006 га з кадастровим номером 0710100000:33:016:0065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укладен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громадянкою Коцун Феліксою Іллінічною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,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.20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за №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071010004000429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 зв’язку із закінченням строку його дії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2. Земельну ділянку з кадастровим номером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0710100000:33:016:0065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вважати повернутою в комунальну власність з моменту прийняття рішення.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gutter="0" w:header="0" w:top="845" w:footer="0" w:bottom="187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580</TotalTime>
  <Application>LibreOffice/7.4.0.3$Windows_X86_64 LibreOffice_project/f85e47c08ddd19c015c0114a68350214f7066f5a</Application>
  <AppVersion>15.0000</AppVersion>
  <Pages>2</Pages>
  <Words>368</Words>
  <Characters>2321</Characters>
  <CharactersWithSpaces>2894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</cp:keywords>
  <dc:language>uk-UA</dc:language>
  <cp:lastModifiedBy/>
  <cp:lastPrinted>2023-10-02T16:47:57Z</cp:lastPrinted>
  <dcterms:modified xsi:type="dcterms:W3CDTF">2023-10-06T09:00:46Z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