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38243881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Парасюку Б.О.,</w:t>
      </w:r>
    </w:p>
    <w:p>
      <w:pPr>
        <w:pStyle w:val="Normal"/>
        <w:rPr>
          <w:color w:val="000000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Прогонюк Н.Я. </w:t>
      </w: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 xml:space="preserve"> на  розроблення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проекту  землеустрою   щодо  </w:t>
      </w:r>
      <w:r>
        <w:rPr>
          <w:color w:val="000000"/>
          <w:sz w:val="28"/>
          <w:szCs w:val="28"/>
        </w:rPr>
        <w:t>відведення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земельної   ді</w:t>
      </w:r>
      <w:r>
        <w:rPr>
          <w:color w:val="000000"/>
          <w:spacing w:val="-6"/>
          <w:sz w:val="28"/>
          <w:szCs w:val="28"/>
        </w:rPr>
        <w:t xml:space="preserve">лянки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та</w:t>
      </w:r>
    </w:p>
    <w:p>
      <w:pPr>
        <w:pStyle w:val="Normal"/>
        <w:rPr>
          <w:color w:val="000000"/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обслуговування 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торгово-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офісного  примі-</w:t>
      </w:r>
    </w:p>
    <w:p>
      <w:pPr>
        <w:pStyle w:val="Normal"/>
        <w:rPr>
          <w:color w:val="000000"/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щення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(03.07) </w:t>
      </w:r>
      <w:r>
        <w:rPr>
          <w:color w:val="000000"/>
          <w:spacing w:val="-6"/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46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Розглянувши </w:t>
      </w:r>
      <w:r>
        <w:rPr>
          <w:color w:val="000000"/>
          <w:spacing w:val="-6"/>
          <w:sz w:val="28"/>
          <w:szCs w:val="28"/>
        </w:rPr>
        <w:t>заяву</w:t>
      </w:r>
      <w:r>
        <w:rPr>
          <w:color w:val="000000"/>
          <w:spacing w:val="-6"/>
          <w:sz w:val="28"/>
          <w:szCs w:val="28"/>
        </w:rPr>
        <w:t xml:space="preserve"> громадян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Парасюка Богдана Олеговича, Прогонюк Наталії Ярославівни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46</w:t>
      </w:r>
      <w:r>
        <w:rPr>
          <w:color w:val="000000"/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color w:val="000000"/>
          <w:spacing w:val="-6"/>
          <w:sz w:val="28"/>
          <w:szCs w:val="28"/>
        </w:rPr>
        <w:t>торгово-офісного приміщення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6"/>
          <w:sz w:val="28"/>
          <w:szCs w:val="28"/>
        </w:rPr>
        <w:t>(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>03.07 – для будівництва та обслуговування будівель торгівлі)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color w:val="000000"/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строю обмеження у використанні земель, враховуючи документи, що посвідчують право власності громадян Парасюка Богдана Олеговича, Прогон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юк Наталії Ярославівни на об'єкт нерухомого майна на вул. Ковельській, 46 у м. Луцьку: договір купівлі-продажу від 20.01.2022 за № 11, відповідно до якого право власності по 1/2 частці на житловий будинок з магазином зареєстровано у Державному реєстрі речових прав на нерухоме майно від 20.01.2022, номери записів про право власності: 46268094, 46267705, відповідно, технічний паспорт на об’єкт нерухомого майна від 19.07.2023,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ам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Богдан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Олегович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, Прогонюк Наталії Ярославівн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>торгово-офісного приміщення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>(03.07 – для будівництва та обслуговування будівель торгівлі)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46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 м. Луцьку, орієнтовною площею 0,0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402</TotalTime>
  <Application>LibreOffice/7.4.0.3$Windows_X86_64 LibreOffice_project/f85e47c08ddd19c015c0114a68350214f7066f5a</Application>
  <AppVersion>15.0000</AppVersion>
  <Pages>2</Pages>
  <Words>369</Words>
  <Characters>2429</Characters>
  <CharactersWithSpaces>2984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2023-06-12T10:06:50Z</cp:lastPrinted>
  <dcterms:modified xsi:type="dcterms:W3CDTF">2023-10-03T11:16:23Z</dcterms:modified>
  <cp:revision>123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