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9833033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Про заміну сторони орендаря у зобов’язаннях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за договором оренди землі на вул. Митрополи-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та Андрея Шептицького, 29/2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янки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Гурої Світлани Василівни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Котовим Петром Івановичем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аному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29.11.2011 за № 071010004000223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поновленим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20.06.2017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20.06.2017, номер запису про інше речове право: 21078820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у зв’язку із набуттям 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Гурою Світланою Василівною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права власності на  об’єкти нерухомого майна на вул. Митрополита Андрея Шептицького, 29/2 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Котову Петру Івановичу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свідоцтво про право на спадщину за заповітом від 11.01.2023 за № 5, відповідно до якого право власності на квартиру № 2 зареєстровано в Державному реєстрі речових прав на нерухоме майно від 11.01.2023, номер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відомостей про речове право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48955460; свідоцтво про право на спадщину за заповітом від 11.01.2023 за № 6, відповідно до якого право власності на земельну ділянку площею 0,0297 га з кадастровим номером 0710100000:22:198:0023 зареєстровано в Державному реєстрі речових прав на нерухоме майно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11.01.2023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відомостей про речове право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48955577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15.09.2023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                                     № НВ-000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1901572023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29.11.2011 за № 071010004000223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поновленому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20.06.2017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20.06.2017, номер запису про інше речове право: 21078820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0,0018 га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0710100000:22:198:0014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вул. Митрополита Андрея Шептицького, 29/2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Котов Петро Іванович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Гура Світлана Василівна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29.11.2011 за № 071010004000223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поновленим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20.06.2017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20.06.2017, номер запису про інше речове право: 21078820)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0,0018 га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0710100000:22:198:0014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Гура Світлана Василівна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Гуру Світлану Василівну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3.3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3.4.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3.5.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0710100000:22:198:0014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962</TotalTime>
  <Application>LibreOffice/7.1.5.2$Windows_X86_64 LibreOffice_project/85f04e9f809797b8199d13c421bd8a2b025d52b5</Application>
  <AppVersion>15.0000</AppVersion>
  <Pages>3</Pages>
  <Words>781</Words>
  <Characters>4929</Characters>
  <CharactersWithSpaces>5895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2023-09-29T10:22:55Z</dcterms:modified>
  <cp:revision>289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