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582257464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надання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 «ТБК ЛІДЕР»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дозволу  на</w:t>
      </w:r>
    </w:p>
    <w:p>
      <w:pPr>
        <w:pStyle w:val="Normal"/>
        <w:rPr>
          <w:rFonts w:ascii="Times New Roman" w:hAnsi="Times New Roman" w:eastAsia="Times New Roman" w:cs="Times New Roman"/>
          <w:bCs/>
          <w:i w:val="false"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розроблення    проекту     землеустрою    щодо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відведення земельної ділянки для будів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ництва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та  обслуговування  нежитлового  приміщення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  </w:t>
      </w:r>
      <w:r>
        <w:rPr>
          <w:color w:val="000000"/>
          <w:spacing w:val="-6"/>
          <w:sz w:val="28"/>
          <w:szCs w:val="28"/>
        </w:rPr>
        <w:t>на    вул. Карбишева, 2   у    м. Луцьку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(орієнтовною площею 0,14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ТОВАРИСТВА З ОБМЕЖЕНОЮ ВІДПОВІДАЛЬНІСТЮ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>ТБК ЛІДЕР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»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про надання дозволу на розроблення проекту землеустрою щодо відведення земельної ділянки в оренду на вул. Карбишева, 2 у м. Луцьку для буд</w:t>
      </w:r>
      <w:r>
        <w:rPr>
          <w:spacing w:val="-6"/>
          <w:sz w:val="28"/>
          <w:szCs w:val="28"/>
        </w:rPr>
        <w:t xml:space="preserve">івництва та обслуговування нежитлового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бмеження у використанні земель, документи, що посвідчують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право власності 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«ТБК ЛІДЕР»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об’єкт нерухомого майна на вул. Карбишева, 2 у м. Луцьку: витяг з  Державного реєстру речових прав на нерухоме майно від 28.10.2020, індексний номер витягу: 229933442, відповідно до якого право власності на приміщення о</w:t>
      </w:r>
      <w:r>
        <w:rPr>
          <w:spacing w:val="-6"/>
          <w:sz w:val="28"/>
          <w:szCs w:val="28"/>
        </w:rPr>
        <w:t>здоблювального  виробництва з 50 по 57 вісь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від 27.10.2020</w:t>
      </w:r>
      <w:r>
        <w:rPr>
          <w:sz w:val="28"/>
          <w:szCs w:val="28"/>
        </w:rPr>
        <w:t xml:space="preserve">, номер запису про право власності: 38877494,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14.04.2021,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Луцької міської ради від 24.03.2021 № 9/31 «Про оформлення речових прав на земельні ділянки комунальної власності на вул. Карбишева, 2 у м. Луцьку»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1. Надати ТОВАРИСТВУ З ОБМЕЖЕНОЮ ВІДПОВІДАЛЬНІСТЮ «ТБК ЛІДЕР»  дозвіл на розроблення проекту землеустрою щодо відведення земельної ділянки на умовах оренди для будівництва та обслуговування нежитлового приміщення (11.02 – для розміщення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0,14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336</TotalTime>
  <Application>LibreOffice/7.4.0.3$Windows_X86_64 LibreOffice_project/f85e47c08ddd19c015c0114a68350214f7066f5a</Application>
  <AppVersion>15.0000</AppVersion>
  <Pages>2</Pages>
  <Words>472</Words>
  <Characters>3076</Characters>
  <CharactersWithSpaces>3758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2023-10-02T09:16:23Z</cp:lastPrinted>
  <dcterms:modified xsi:type="dcterms:W3CDTF">2023-10-02T09:16:13Z</dcterms:modified>
  <cp:revision>145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