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90042307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надання  </w:t>
      </w:r>
      <w:r>
        <w:rPr>
          <w:lang w:val="uk-UA" w:eastAsia="zh-CN" w:bidi="ar-SA"/>
        </w:rPr>
        <w:t xml:space="preserve">громадянину Требіку С.Ю.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на умовах оренди земельної ділянки для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обслуговування  жилого будинку,  госпо-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дарських  будівель  і  споруд   (02.01)  на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вул. Героїв УПА, 15-А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Требіка Сергія Юрійовича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Героїв УПА, 15-А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6"/>
          <w:sz w:val="28"/>
          <w:szCs w:val="28"/>
          <w:lang w:val="uk-UA" w:eastAsia="zh-CN" w:bidi="ar-SA"/>
        </w:rPr>
        <w:t xml:space="preserve">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0710100000:22:038:0038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06.09.2023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відомостей про речове право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51666098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документи, що посвідчують право власності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 xml:space="preserve">вул. Героїв УПА, 15-А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інформаційна довідка з Державного реєстру речових прав на нерухом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 майно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04.10.2016, номер інформаційної довідки: 69637257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, відповідно до якої право власності на житловий будинок зареєстровано 28.09.2016, номер запису про право власності: 16716027, технічний паспорт на об’єкт нерухомого майна від 15.03.2016, реєстровий № 43/04-16; інформаційна довідка з Державного реєстру речових прав на нерухоме майно від 14.03.2016, номер інформаційної довідки: 55042678, відповідно до якої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CE181E"/>
          <w:spacing w:val="-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на земельну ділянку площею 0,0272 га з кадастровим номером 0710100000:22:038:0030 зареєстровано 04.03.2016, номер запису про право власності: 13640490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;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27.09.2023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0002015942023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Требік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Сергієві Юрійовичу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Героїв УПА, 15-А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0,0015 га з кадастровим номером 0710100000:22:038:0038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Требіком Сергієм Юрійовичем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0710100000:22:038:0038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Требіка Сергія Юрійовича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воно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втрача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i w:val="false"/>
          <w:iCs w:val="false"/>
          <w:sz w:val="24"/>
          <w:lang w:val="uk-UA"/>
        </w:rPr>
        <w:t>3</w:t>
      </w:r>
    </w:p>
    <w:sectPr>
      <w:type w:val="nextPage"/>
      <w:pgSz w:w="11906" w:h="16838"/>
      <w:pgMar w:left="1417" w:right="850" w:header="0" w:top="545" w:footer="0" w:bottom="18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486</TotalTime>
  <Application>LibreOffice/7.1.5.2$Windows_X86_64 LibreOffice_project/85f04e9f809797b8199d13c421bd8a2b025d52b5</Application>
  <AppVersion>15.0000</AppVersion>
  <Pages>2</Pages>
  <Words>576</Words>
  <Characters>3685</Characters>
  <CharactersWithSpaces>4473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2023-08-01T12:40:53Z</cp:lastPrinted>
  <dcterms:modified xsi:type="dcterms:W3CDTF">2023-10-02T14:40:42Z</dcterms:modified>
  <cp:revision>144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