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19776843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ТОВ «НЕО КРОС»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, ПП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«ВЕЛАС ГРУП», ПрАТ «Волтекс-Меланж»,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«УКРПРОМІНВЕСТБУД»  </w:t>
      </w:r>
      <w:r>
        <w:rPr>
          <w:color w:val="000000"/>
          <w:sz w:val="28"/>
          <w:szCs w:val="28"/>
        </w:rPr>
        <w:t xml:space="preserve">дозволу  на </w:t>
      </w:r>
      <w:r>
        <w:rPr>
          <w:color w:val="000000"/>
          <w:spacing w:val="-2"/>
          <w:sz w:val="28"/>
          <w:szCs w:val="28"/>
        </w:rPr>
        <w:t>роз-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роблення проекту землеустрою щодо </w:t>
      </w:r>
      <w:r>
        <w:rPr>
          <w:color w:val="000000"/>
          <w:sz w:val="28"/>
          <w:szCs w:val="28"/>
        </w:rPr>
        <w:t>відведення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земельної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будівництва та обслугову-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вання нежитлових  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(03.10) </w:t>
      </w:r>
      <w:r>
        <w:rPr>
          <w:color w:val="000000"/>
          <w:spacing w:val="-6"/>
          <w:sz w:val="28"/>
          <w:szCs w:val="28"/>
        </w:rPr>
        <w:t>на вул. Кар-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бишева, 2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  <w:lang w:val="uk-UA"/>
        </w:rPr>
        <w:t>,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spacing w:val="-4"/>
          <w:sz w:val="28"/>
          <w:szCs w:val="28"/>
          <w:lang w:val="uk-UA"/>
        </w:rPr>
        <w:t xml:space="preserve">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Приватного акціонерного товариства «Волтекс-Меланж»,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spacing w:val="-4"/>
          <w:sz w:val="28"/>
          <w:szCs w:val="28"/>
          <w:lang w:val="uk-UA"/>
        </w:rPr>
        <w:t xml:space="preserve">»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06.03.2018, індексний номер витягу: 116441798, відповідно до якого право власності на приміщення будівлі побутового корпусу К 3-3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 01.03.2018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, номер запису про право власності: 25162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47,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05.03.2018; </w:t>
      </w:r>
      <w:r>
        <w:rPr>
          <w:spacing w:val="-6"/>
          <w:sz w:val="28"/>
          <w:szCs w:val="28"/>
          <w:lang w:val="uk-UA"/>
        </w:rPr>
        <w:t>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spacing w:val="-4"/>
          <w:sz w:val="28"/>
          <w:szCs w:val="28"/>
          <w:lang w:val="uk-UA"/>
        </w:rPr>
        <w:t xml:space="preserve">»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26.04.2018, індексний номер витягу: 122195367, відповідно до якого право власності на приміщення будівлі побутового корпусу К 4-3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 26.04.2018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номер запису про право власності: 25917343,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технічний паспорт на об'єкт нерухомого майна від 07.09.2018; витяг з Державного реєстру речових прав на нерухоме майно про реєстрацію права власності від 26.04.2018, індексний номер витягу: 122195905, відповідно до якого право власності на приміщення будівлі побутового корпусу К 5-3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 26.04.2018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номер запису про право власності: 25917439,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30.04.2018;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витяг з Державного реєстру речових прав від 27.09.2023, індексний номер витягу: 348291684, відповідно до якого право власності на приміщення будівлі побутового корпусу К 6-3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 01.03.2018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номер відомостей про речове право: 25138227,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технічний паспорт на об'єкт нерухомого майна від 25.09.2023; витяг з Державного реєстру речових прав на нерухоме майно про реєстрацію права власності від 05.03.2018, індексний номер витягу: 116264322, відповідно до якого право власності на приміщення будівлі побутового корпусу К 2-3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 01.03.2018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номер запису про право власності: 25139936,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майна;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акціонерного товариства «Волтекс-Меланж»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від 10.07.2023, індексний номер витягу: 338509929, відповідно до якого право власності на адміністративно-виробничі будівлі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 08.07.2013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номер відомостей про речове право: 1551592,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06.07.2023;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06.03.2018, індексний номер витягу: 116377847, відповідно до якого право власності на приміщення будівлі побутового корпусу К 1-3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від 01.03.2018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номер запису про право власності: 25154594,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технічний паспорт на об'єкт нерухомого майна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», 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ВЕЛАС ГРУП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Приватному акціонерному товариству «Волтекс-Меланж»,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УКРПРОМІНВЕСТБУД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нежитлових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1,31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410</TotalTime>
  <Application>LibreOffice/7.4.0.3$Windows_X86_64 LibreOffice_project/f85e47c08ddd19c015c0114a68350214f7066f5a</Application>
  <AppVersion>15.0000</AppVersion>
  <Pages>3</Pages>
  <Words>802</Words>
  <Characters>5465</Characters>
  <CharactersWithSpaces>6462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2023-10-02T14:19:37Z</cp:lastPrinted>
  <dcterms:modified xsi:type="dcterms:W3CDTF">2023-10-05T09:54:15Z</dcterms:modified>
  <cp:revision>191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