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0846024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 надання   </w:t>
      </w:r>
      <w:r>
        <w:rPr>
          <w:lang w:val="uk-UA" w:eastAsia="zh-CN" w:bidi="ar-SA"/>
        </w:rPr>
        <w:t xml:space="preserve">громадянці  Земляковій І.В.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 умовах  оренди  земельної ділянки в ме-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жах  “червоних ліній”  для</w:t>
      </w:r>
      <w:r>
        <w:rPr>
          <w:lang w:val="uk-UA" w:eastAsia="zh-CN" w:bidi="ar-SA"/>
        </w:rPr>
        <w:t xml:space="preserve"> обслуговування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жилого  будинку,  господарських  будівель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і споруд (02.01) на вул. </w:t>
      </w:r>
      <w:r>
        <w:rPr>
          <w:lang w:val="uk-UA" w:eastAsia="ar-SA" w:bidi="ar-SA"/>
        </w:rPr>
        <w:t>Теремнівській, 51/1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громадянки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Землякової Ірини Володимирівни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ar-SA" w:bidi="ar-SA"/>
        </w:rPr>
        <w:t>Теремнівській, 51/1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у м. Луцьку в ме</w:t>
      </w:r>
      <w:r>
        <w:rPr>
          <w:spacing w:val="6"/>
          <w:sz w:val="28"/>
          <w:szCs w:val="28"/>
          <w:lang w:val="uk-UA" w:eastAsia="zh-CN" w:bidi="ar-SA"/>
        </w:rPr>
        <w:t>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0710100000:34:051:0090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29.09.2023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 про речове право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51974903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доку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менти, що посвідчують право власності на об’єкти нерухомого майна на вул. Теремнівській, 51/1 у м. Луцьку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свідоцтво про право власності від 29.03.2001 за № 4-1055, відповідно до якого право власності на 1/2 частину квартири № 1 в житловому будинку № 51 зареєстровано 30.04.2002, реєстровий № 7676; договір дарування від 04.06.2002 за № 5-535, відповідно до якого право власності на 1/2 частину квартири № 1 в житловому будинку № 51 зареєстровано 15.07.2002, реєстровий № 7676, технічний паспорт на об’єкт нерухомого майна від 10.07.2002, Державний акт на право власності на земельну ділянку площею 0,0506 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05.05.2009 за № 010907700573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;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враховуючи витяг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28.03.2023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6300186862023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рішення Луцької міської ради від 02.03.2006 № 27/2.1 «Про передачу у власність громадянам міста земельних ділянок для будівництва та обслуговування жилого будинку, господарських будівель і споруд,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ведення садівництва та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надання в оренду»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із змінами, внесеними рішенням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Луцької міської ради від 24.11.2008 № 32/44 «Про внесення змін до п. 82 додатку до рішення міської ради від 02.03.2006р. № 27/2.1 “Про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оренду”»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, на підстав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як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договори оренди землі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Земляковою Іриною Володимирівною на земельні ділянки площами 0,0508 га та 0,0134 га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укладені не були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Земляковій Ірині Володимирівні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ar-SA" w:bidi="ar-SA"/>
        </w:rPr>
        <w:t>Теремнівській, 51/1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0,0134 га з кадастровим номером 0710100000:34:051:0090</w:t>
      </w:r>
      <w:r>
        <w:rPr>
          <w:spacing w:val="2"/>
          <w:sz w:val="28"/>
          <w:szCs w:val="28"/>
          <w:lang w:val="uk-UA"/>
        </w:rPr>
        <w:t>, в ме</w:t>
      </w:r>
      <w:r>
        <w:rPr>
          <w:spacing w:val="6"/>
          <w:sz w:val="28"/>
          <w:szCs w:val="28"/>
          <w:lang w:val="uk-UA" w:eastAsia="zh-CN" w:bidi="ar-SA"/>
        </w:rPr>
        <w:t>жах “червоних ліній” для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Земляковою Іриною Володимирівною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0710100000:34:051:0090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Землякову Ірину Володимирівну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ішення Луцької міської ради від 02.03.2006 № 27/2.1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із змінами, внесеними рішенням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24.11.2008 № 32/44 «Про внесення змін до п. 82 додатку до рішення міської ради від 02.03.2006р. № 27/2.1 “Про передачу у власність громадянам міста земельних ділянок для будівництва та обслуговування жилого будинку, господарських будівель і споруд,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ведення садівництва та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надання в оренду”» в частині передачі на умовах оренди земельних ділянок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площами 0,0508 га та 0,0134 га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вважати не 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sectPr>
      <w:type w:val="nextPage"/>
      <w:pgSz w:w="11906" w:h="16838"/>
      <w:pgMar w:left="1417" w:right="850" w:header="0" w:top="655" w:footer="0" w:bottom="2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503</TotalTime>
  <Application>LibreOffice/7.1.5.2$Windows_X86_64 LibreOffice_project/85f04e9f809797b8199d13c421bd8a2b025d52b5</Application>
  <AppVersion>15.0000</AppVersion>
  <Pages>3</Pages>
  <Words>810</Words>
  <Characters>5022</Characters>
  <CharactersWithSpaces>6045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2023-10-11T16:40:39Z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