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18639464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вул. Ковельській, 16  </w:t>
      </w:r>
      <w:r>
        <w:rPr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громадян Цюх Галини Михайлівни, Курліщук Ірини Богданівни, Курліщука Миколи Степановича, Здрилюк Вікторії Богданівни,  Здрилюк Валентини Степанівни, Марчука Сергія Георгійовича  щодо поділу земельної ділянки комунальної власності на вул. Ковельській, 16 у м. Луцьку,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схему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поділу земельної ділянки на вул. Ковельській, 16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0710100000:11:001:0006 зареєстровано у Державному реєстрі речових прав на нерухоме майно від 05.05.2016, номер запису про право власності: 14448748,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06.10.2023 № НВ-0002102912023,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>що посвідчують право власності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на об’єкти нерухомого майна на </w:t>
      </w:r>
      <w:r>
        <w:rPr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Ковельській, 16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у м. Луцьку:</w:t>
      </w:r>
      <w:r>
        <w:rPr>
          <w:b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громадянки Цюх Галини Михайлівни − свідоцтво про право власності від 11.09.2020 за № 1509, свідоцтво про право на спадщину за законом від 11.09.2020 за № 1513, </w:t>
      </w:r>
      <w:r>
        <w:rPr>
          <w:sz w:val="28"/>
          <w:szCs w:val="28"/>
          <w:lang w:val="uk-UA"/>
        </w:rPr>
        <w:t xml:space="preserve">відповідно до яких право власності на медичний заклад зареєстровано 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в Державному реєстрі речових прав на нерухоме майно від 11.09.2020, </w:t>
      </w:r>
      <w:r>
        <w:rPr>
          <w:sz w:val="28"/>
          <w:szCs w:val="28"/>
          <w:lang w:val="uk-UA"/>
        </w:rPr>
        <w:t xml:space="preserve">номер запису про право власності: 38137070,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технічний паспорт на об’єкт нерухомого майна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11.10.2023;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громадянки Курліщук Ірини Богданівни − договір купівлі-продажу частки торгових приміщень від 24.12.2019 за № 1158,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1/4 частки торгових приміщень загальною площею 335,1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24.12.2019,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34859492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довідка про повний розрахунок від 02.11.2018,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1/2 частки медичного закладу загальною площею 463,4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07.11.2018,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28815247;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від 08.05.2019 за № 1529,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1/4 частки кафе з терассою загальною площею 498,7 кв.м зареєстровано 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08.05.2019,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31469511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громадянина Курліщука Миколи Степановича − 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довідка про повний розрахунок від 02.11.2018,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1/2 частки медичного закладу з торгово-офісними приміщеннями загальною площею 292,9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06.11.2018,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28796180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громадянки Здрилюк Вікторії Богданівни − договір купівлі-продажу частки торгових приміщень від 24.12.2019 за № 1158,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1/4 частки торгових приміщень загальною площею 335,1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24.12.2019,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34859382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довідка про повний розрахунок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право власності на 1/2 частки медичного закладу загальною площею 463,4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07.11.2018,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28815189;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громадянки Здрилюк Валентини Степанівни −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договір купівлі-продажу від 11.03.2021 за № 750,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медичний заклад з торгово-офісними приміщеннями загальною площею 148,4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11.03.2021,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40938350;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довідка про повний розрахунок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торгові приміщення загальною площею 298,4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07.11.2018,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28811037;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від 29.03.2021 за № 944,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торгово-офісні приміщення загальною площею 296,8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29.03.2021,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41231885;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громадянина Марчука Сергія Георгійовича −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 договір про спільну участь у будівництві Медичного закладу з торгово-офісними приміщеннями на вул. Ковельській, 16 в м. Луцьку від 17.04.2017,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довідка про повний розрахунок від 02.11.2018,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1/2 частки медичного закладу з торгово-офісними приміщеннями загальною площею 292,9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06.11.2018,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28796121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довідка про повний розрахунок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1/2 частки торгових приміщень загальною площею 335,1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06.11.2018,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28795606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від 15.06.2021 за № 1876,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на готель загальною площею 442,9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15.06.2021,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42514261;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довідка про повний розрахунок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готель загальною площею 442,1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23.04.2019,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номер запису про право власності: 31323613;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акт приймання-передачі нерухомого майна від 02.11.2018,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договір про спільну участь у будівництві Медичного закладу з торгово-офісними приміщеннями на вул. Ковельській, 16 в м. Луцьку від 17.04.2017,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довідка про повний розрахунок від 02.11.2018,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право власності на 3/4 частки кафе з терассою загальною площею 498,7 кв.м зареєстровано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в Державному реєстрі речових прав на нерухоме майно від 17.04.2019,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номер запису про право власності: 31270500, технічн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паспорт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нерухомого майн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hi-IN"/>
        </w:rPr>
        <w:t xml:space="preserve">а,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фізичною особою-підприємцем Цюхом Миколою Федоровичем, зареєстрований в книзі записів державної реєстрації договорів оренди землі 01.12.2005 за № 040507700118, поновлений додатковою угодою про поновлення договору оренди землі від 14.04.2016 (право оренди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зареєстровано</w:t>
      </w:r>
      <w:r>
        <w:rPr>
          <w:rFonts w:eastAsia="Times New Roman" w:cs="Times New Roman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 Державному реєстрі речових прав на нерухоме майно від 05.05.2016, номер запису про інше речове право: 14448988), актовий запис про смерть </w:t>
      </w:r>
      <w:r>
        <w:rPr>
          <w:rFonts w:eastAsia="Times New Roman" w:cs="Times New Roman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громадянина</w:t>
      </w:r>
      <w:r>
        <w:rPr>
          <w:rFonts w:eastAsia="Times New Roman" w:cs="Times New Roman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Цюха Миколи Федоровича, </w:t>
      </w:r>
      <w:r>
        <w:rPr>
          <w:rFonts w:eastAsia="Times New Roman" w:cs="Times New Roman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складений 20.02.2020 Луцьким міським відділом державної реєстрації актів цивільного стану Західного міжрегіонального управління Міністерства юстиції (м. Львів)</w:t>
      </w:r>
      <w:r>
        <w:rPr>
          <w:rFonts w:eastAsia="Times New Roman" w:cs="Times New Roman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(право оренди на земельну ділянку припинено в Державному реєстрі речових прав на нерухоме майно 20.01.2021),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>технічної документації із землеустрою щодо поділу та об’єднання земельних ділянок комунальної власності на вул.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Ковельській, 16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0,1476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кадастровим номером 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710100000:11:001:0006, для будівництва та обслуговування медичного закладу (03.03 – для будівництва та обслуговування будівель закладів охорони здоров'я та соціальної допомоги),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517</TotalTime>
  <Application>LibreOffice/7.4.0.3$Windows_X86_64 LibreOffice_project/f85e47c08ddd19c015c0114a68350214f7066f5a</Application>
  <AppVersion>15.0000</AppVersion>
  <Pages>4</Pages>
  <Words>1287</Words>
  <Characters>8316</Characters>
  <CharactersWithSpaces>9765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2023-09-08T10:40:19Z</cp:lastPrinted>
  <dcterms:modified xsi:type="dcterms:W3CDTF">2023-10-13T09:16:56Z</dcterms:modified>
  <cp:revision>268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