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440745271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надання громадянину  Слободяну В.Я.</w:t>
      </w:r>
      <w:r>
        <w:rPr>
          <w:rFonts w:eastAsia="Times New Roman" w:cs="Times New Roman"/>
          <w:b w:val="false"/>
          <w:bCs w:val="false"/>
          <w:color w:val="C9211E"/>
          <w:spacing w:val="-4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  на   </w:t>
      </w:r>
      <w:r>
        <w:rPr>
          <w:color w:val="000000"/>
          <w:spacing w:val="-2"/>
          <w:sz w:val="28"/>
          <w:szCs w:val="28"/>
        </w:rPr>
        <w:t>розроблення   проекту  земле-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устрою щодо </w:t>
      </w: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>лянки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будівництва  та   обслуговування  вироб-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ничих  приміщень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 </w:t>
      </w:r>
      <w:r>
        <w:rPr>
          <w:color w:val="000000"/>
          <w:spacing w:val="-6"/>
          <w:sz w:val="28"/>
          <w:szCs w:val="28"/>
        </w:rPr>
        <w:t>на  вул. Карпенка-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Карого, 3 у м. Луцьку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>громадянина Слободяна Володимира Ярославовича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Карпенка-Карого, 3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виробничих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громадянина Слободяна Володимира Ярославо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вича 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на об’єкти нерухомого майна на вул. Карпенка-Карого, 3 у м. Луцьку: витяг з Державного реєстру речових прав від 19.07.2023, індексний номер витягу: 339613839, відповідно до якого право власності на будівлю складу техматеріалів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зареєстровано від 17.07.2023, номер відомостей про речове право: 51041924, технічний паспорт на об'єкт нерухомого майна від 26.06.2023; витяг з Державного реєстру речових прав на нерухоме майно про реєстрацію права власності від 18.07.2020, індексний номер витягу: 216876469, відповідно до якого право власності на будівлю гаража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зареєстровано від 15.07.2020, номер запису про право власності: 37380015, технічний паспорт на об'єкт нерухомого майна від 23.12.2021, 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громадянину Слободяну Володимирові Ярославовичу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виробничих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Карпенка-Карого, 3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0,17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506</TotalTime>
  <Application>LibreOffice/7.4.0.3$Windows_X86_64 LibreOffice_project/f85e47c08ddd19c015c0114a68350214f7066f5a</Application>
  <AppVersion>15.0000</AppVersion>
  <Pages>2</Pages>
  <Words>416</Words>
  <Characters>2760</Characters>
  <CharactersWithSpaces>3377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2023-10-13T12:11:00Z</cp:lastPrinted>
  <dcterms:modified xsi:type="dcterms:W3CDTF">2023-10-13T12:10:57Z</dcterms:modified>
  <cp:revision>173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