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1616717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Верещагіна, 15-А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Хлопук Ірини Анатоліївни, Рожок Антоніни Іванівни,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Рожка Володимира Івановича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Рожком Володимиром Івановичем, Рожок Антоніною Іванівною, Рожком Анатолієм Івановичем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11.06.2020, номер запису про інше речове право: 36887663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у зв’язку із набуттям права власності на частину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Верещагіна, 15-А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Хлопук Іриною Анатоліївною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Рожку Анатолієві Івановичу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свідоцтво про право на спадщину за законом від 22.11.2022 за № 1901, відповідно до якого право власності на 44/100 частки квартири № 1 в житловому будинку з надвірними будівлями та спорудами  зареєстровано в Державному реєстрі речових прав на нерухоме майно від 22.11.2022, номер запису про право власності: 48498028;  свідоцтво про право на спадщину за законом від 22.11.2022 за № 1904, відповідно до якого право власності на  земельну ділянку загальною площею 0,0564 га з кадастровим номером 0710100000:22:204:0028  зареєстровано в Державному реєстрі речових прав на нерухоме майно від 22.11.2022, номер відомостей про речове право: 48498198;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Рожок Антоніни Іванівни,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Рожка Володимира Івановича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на частину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Верещагіна, 15-А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Луцьку: договір від 04.11.2019 за № 1618,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Рожок Антоніни Іванівни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56/100 частки квартири № 1 та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Рожка Володимира Івановича на квартиру № 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житловому будинку з надвірними будівлями та спорудами  зареєстровано в Державному реєстрі речових прав на нерухоме майно від 04.11.2019, номери відомостей про речові права: 33994124, 33993866 відповідно; технічні паспорти на об’єкти нерухомого майна від 22.10.2019; договір про поділ земельної ділянки, що є спільною частковою власністю від 28.12.2020 за № 2079,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Рожок Антоніни Іванівни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земельну ділянку загальною площею 0,0564 га з кадастровим номером 0710100000:22:204:0028 та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Рожка Володимира Івановича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на земельну ділянку площею 0,0430 га з кадастровим номером 0710100000:22:204:0027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в Державному реєстрі речових прав на нерухоме майно від 16.03.2021, номери відомостей про речові права: 41054017, 41054936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03.10.2023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                  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2056452023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11.06.2020, номер запису про інше речове право: 36887663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0,0178 га з кадастровим номером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0710100000:22:204:0014</w:t>
      </w:r>
      <w:r>
        <w:rPr>
          <w:spacing w:val="2"/>
          <w:sz w:val="28"/>
          <w:szCs w:val="28"/>
          <w:lang w:val="uk-UA"/>
        </w:rPr>
        <w:t xml:space="preserve"> 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Верещагіна, 15-А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Рожок Анатолій Іванович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Хлопук Ірина Анатоліївна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11.06.2020, номер запису про інше речове право: 36887663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0,0178 га з кадастровим номером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0710100000:22:204:0014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Хлопук Ірина Анатоліївна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i w:val="false"/>
          <w:iCs w:val="false"/>
          <w:spacing w:val="2"/>
          <w:sz w:val="28"/>
          <w:szCs w:val="28"/>
          <w:lang w:val="uk-UA"/>
        </w:rPr>
        <w:t xml:space="preserve">у повному обсязі </w:t>
      </w:r>
      <w:r>
        <w:rPr>
          <w:spacing w:val="2"/>
          <w:sz w:val="28"/>
          <w:szCs w:val="28"/>
          <w:lang w:val="uk-UA"/>
        </w:rPr>
        <w:t>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3.</w:t>
      </w:r>
      <w:r>
        <w:rPr>
          <w:rFonts w:eastAsia="Times New Roman" w:cs="Times New Roman"/>
          <w:i/>
          <w:i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0,0178 га з кадастровим номером </w:t>
      </w:r>
      <w:r>
        <w:rPr>
          <w:rFonts w:eastAsia="Times New Roman" w:cs="Times New Roman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0710100000:22:204:0014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а саме: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Хлопук Ірини Анатоліївни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/4</w:t>
      </w:r>
      <w:r>
        <w:rPr>
          <w:rFonts w:eastAsia="Times New Roman" w:cs="Times New Roman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що становить 0,0044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Рожок Антоніни Іванівни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1/4, що становить 0,0045 га,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Рожка Володимира Івановича 1/2,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що становить 0,0089 га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Хлопук Ірину Анатоліївну, Рожок Антоніну Іванівну,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Рожка Володимира Івановича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4.2. 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4.3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4.4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4.5</w:t>
      </w:r>
      <w:r>
        <w:rPr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0710100000:22:204:0014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0710100000:22:204:0014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земельний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сервітут для забезпечення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права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проїзду на транспортному засобі по наявному шляху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(07.02) площею 0,00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70 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га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8.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1138</TotalTime>
  <Application>LibreOffice/7.1.5.2$Windows_X86_64 LibreOffice_project/85f04e9f809797b8199d13c421bd8a2b025d52b5</Application>
  <AppVersion>15.0000</AppVersion>
  <Pages>3</Pages>
  <Words>976</Words>
  <Characters>6182</Characters>
  <CharactersWithSpaces>7341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2023-10-16T09:53:10Z</cp:lastPrinted>
  <dcterms:modified xsi:type="dcterms:W3CDTF">2023-10-16T09:53:05Z</dcterms:modified>
  <cp:revision>302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