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04522411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Марцинюка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Ю.Т.  від  03.09.2021</w:t>
      </w:r>
      <w:r>
        <w:rPr>
          <w:rFonts w:eastAsia="Times New Roman" w:cs="Times New Roman"/>
          <w:color w:val="auto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 особисто-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16.03.2022, справа №140/16578/21, яке набрало законної сили 16.04.2022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Марцинюка Юрія Тарасовича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Марцинюку Юрію Тарасовичу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Кульчин Луцького району Волинської області орієнтовною площею 0,20 га, із земель комунальної власності Луцької міської територіальної громади. 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442</TotalTime>
  <Application>LibreOffice/7.5.0.3$Windows_X86_64 LibreOffice_project/c21113d003cd3efa8c53188764377a8272d9d6de</Application>
  <AppVersion>15.0000</AppVersion>
  <Pages>2</Pages>
  <Words>352</Words>
  <Characters>2395</Characters>
  <CharactersWithSpaces>2949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2022-07-06T11:50:30Z</cp:lastPrinted>
  <dcterms:modified xsi:type="dcterms:W3CDTF">2023-10-18T09:26:38Z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