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771634825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rFonts w:eastAsia="Times New Roman" w:cs="Times New Roman"/>
          <w:color w:val="auto"/>
          <w:sz w:val="12"/>
          <w:szCs w:val="12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 громадяни-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Стельмащука Р.О.  від</w:t>
      </w:r>
      <w:r>
        <w:rPr>
          <w:rFonts w:eastAsia="Times New Roman" w:cs="Times New Roman"/>
          <w:color w:val="auto"/>
          <w:sz w:val="44"/>
          <w:szCs w:val="4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03.09.2021  про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>дозволу на  розроблення</w:t>
      </w:r>
      <w:r>
        <w:rPr>
          <w:sz w:val="36"/>
          <w:szCs w:val="36"/>
        </w:rPr>
        <w:t xml:space="preserve">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проекту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землеустрою  щодо 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відведення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>земельної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ділянки у власність для ведення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особисто-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селянського  господарства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 с. Кульчин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21.03.2022, справа № 140/16575/21, яке набрало законної сили 21.04.2022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Стельмащука Руслана Олеговича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 </w:t>
      </w:r>
      <w:r>
        <w:rPr>
          <w:color w:val="000000"/>
          <w:sz w:val="28"/>
          <w:szCs w:val="28"/>
          <w:u w:val="none"/>
          <w:lang w:val="ru-RU"/>
        </w:rPr>
        <w:t>Земельного кодексу України</w:t>
      </w:r>
      <w:r>
        <w:rPr>
          <w:szCs w:val="28"/>
        </w:rPr>
        <w:t>, Законом України «Про землеустрій», Законом України «Про Державний земельний кадастр», 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року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Стельмащуку Руслану Олеговичу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true"/>
        <w:bidi w:val="0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4"/>
          <w:szCs w:val="24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369</TotalTime>
  <Application>LibreOffice/7.5.0.3$Windows_X86_64 LibreOffice_project/c21113d003cd3efa8c53188764377a8272d9d6de</Application>
  <AppVersion>15.0000</AppVersion>
  <Pages>2</Pages>
  <Words>353</Words>
  <Characters>2405</Characters>
  <CharactersWithSpaces>2961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2022-04-12T15:31:14Z</cp:lastPrinted>
  <dcterms:modified xsi:type="dcterms:W3CDTF">2023-09-27T12:35:32Z</dcterms:modified>
  <cp:revision>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