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26052559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 О.О.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надання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земле-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устрою  щодо відведення земельної  ділянки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22.03.2022, справа №140/16581/21, яке набрало законної сили 22.04.2022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Балана Олександра Олександровича 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 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386</TotalTime>
  <Application>LibreOffice/7.5.0.3$Windows_X86_64 LibreOffice_project/c21113d003cd3efa8c53188764377a8272d9d6de</Application>
  <AppVersion>15.0000</AppVersion>
  <Pages>2</Pages>
  <Words>352</Words>
  <Characters>2406</Characters>
  <CharactersWithSpaces>2976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2023-10-18T09:16:55Z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