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45214050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 вул. Кафед-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(12.11 – для розміщення та експлуатації об’єктів дорожнього сервісу)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2772,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гаража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01.02.2012, реєстраційний номер: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4531124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технічний паспорт на об'єкт нерухомого майна від 24.01.2012,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Генеральним планом міста Луцька, затверджен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(12.11 – для розміщення та експлуатації об’єктів дорожнього сервісу)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520</TotalTime>
  <Application>LibreOffice/7.4.0.3$Windows_X86_64 LibreOffice_project/f85e47c08ddd19c015c0114a68350214f7066f5a</Application>
  <AppVersion>15.0000</AppVersion>
  <Pages>2</Pages>
  <Words>368</Words>
  <Characters>2387</Characters>
  <CharactersWithSpaces>2957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2023-11-02T15:13:58Z</cp:lastPrinted>
  <dcterms:modified xsi:type="dcterms:W3CDTF">2023-11-07T10:00:50Z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