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громадянину  Северину Ю.В.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дозволу на розроблення технічної докумен-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тації   із  землеустрою   щодо  встановлення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(відновлення)   меж    земельної   ділянки 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натурі (на місцевості) на  вул. Карбишева, 6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заяву громадянина Северина Юрія Васильовича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Карбишева, 6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Северина Юрія Васильовича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Карбишева, 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складських побутових приміщень від 18.12.2001 за №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501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4, відповідно до якого право власності на складське побутове приміщення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25.12.2001, реєстровий номер: 168, технічний паспорт на об'єкт нерухомого майна від 22.12.2001, </w:t>
      </w:r>
      <w:r>
        <w:rPr>
          <w:color w:val="000000"/>
          <w:spacing w:val="-2"/>
          <w:sz w:val="28"/>
          <w:szCs w:val="28"/>
          <w:lang w:val="uk-U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ru-RU" w:bidi="ar-SA"/>
        </w:rPr>
        <w:t>.05.2010 № 60/97 «Про надання земельної ділянки на умовах оренди громадянину Северину Ю.В. для обслуговування складських та побутових приміщень на вул. Карбишева, 6»</w:t>
      </w:r>
      <w:r>
        <w:rPr>
          <w:color w:val="000000"/>
          <w:spacing w:val="-4"/>
          <w:sz w:val="28"/>
          <w:szCs w:val="28"/>
          <w:lang w:val="uk-U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відповідно до якого договір оренди землі укладений з Луцькою міською радою не був,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Скасувати пункти 2-4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ru-RU" w:bidi="ar-SA"/>
        </w:rPr>
        <w:t>.05.2010 № 60/97 «Про надання земельної ділянки на умовах оренди громадянину Северину Ю.В. для обслуговування складських та побутових приміщень на вул. Карбишева, 6»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громадянину Северину Юрієві Васильовичу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Карбишева, 6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Луцьку, площею 0,3537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</w:t>
      </w:r>
      <w:r>
        <w:rPr>
          <w:color w:val="000000"/>
          <w:spacing w:val="-2"/>
          <w:sz w:val="28"/>
          <w:szCs w:val="28"/>
          <w:lang w:val="uk-UA"/>
        </w:rPr>
        <w:t>громадянина Северина Юрія Васильовича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4"/>
          <w:szCs w:val="28"/>
          <w:lang w:val="uk-UA"/>
        </w:rPr>
      </w:pPr>
      <w:r>
        <w:rPr>
          <w:i w:val="false"/>
          <w:iCs w:val="false"/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186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163</TotalTime>
  <Application>LibreOffice/7.4.0.3$Windows_X86_64 LibreOffice_project/f85e47c08ddd19c015c0114a68350214f7066f5a</Application>
  <AppVersion>15.0000</AppVersion>
  <Pages>2</Pages>
  <Words>371</Words>
  <Characters>2334</Characters>
  <CharactersWithSpaces>2918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2023-11-09T08:41:35Z</cp:lastPrinted>
  <dcterms:modified xsi:type="dcterms:W3CDTF">2023-11-09T08:41:24Z</dcterms:modified>
  <cp:revision>122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