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466895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 обслуговування  нежитлових  примі-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теплицю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 від 29.09.2018</w:t>
      </w:r>
      <w:r>
        <w:rPr>
          <w:sz w:val="28"/>
          <w:szCs w:val="28"/>
        </w:rPr>
        <w:t xml:space="preserve">, номер запису про право власності: 28225424,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26.02.2018,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технічні паспорти на об'єкти нерухомого майна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26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враховуючи рішення Луцької міської ради від 28.09.2022 № 35/52 “Про внесення змін до рішення міської ради від 27.04.2022 № 31/15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«Про завершення процесу декомунізації з перейменування вулиць міста Луцька та інших населених пунктів Луцької міської територіальної громади»</w:t>
      </w:r>
      <w:r>
        <w:rPr>
          <w:spacing w:val="-6"/>
          <w:sz w:val="28"/>
          <w:szCs w:val="28"/>
        </w:rPr>
        <w:t xml:space="preserve">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363</TotalTime>
  <Application>LibreOffice/7.4.0.3$Windows_X86_64 LibreOffice_project/f85e47c08ddd19c015c0114a68350214f7066f5a</Application>
  <AppVersion>15.0000</AppVersion>
  <Pages>2</Pages>
  <Words>424</Words>
  <Characters>2779</Characters>
  <CharactersWithSpaces>3390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2023-09-29T10:03:03Z</cp:lastPrinted>
  <dcterms:modified xsi:type="dcterms:W3CDTF">2023-10-31T15:19:58Z</dcterms:modified>
  <cp:revision>170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