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8643932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Про надання  ВК ТОВ «ЛУЦЬКИЙ ЦЕГЕЛЬНИЙ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b w:val="false"/>
          <w:bCs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ЗАВОД №1» ЛТД 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на  умовах  оренди   земельної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ділянки  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для   будівництва     та  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обслуговування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адміністративних     і    господарських     будівель</w:t>
      </w:r>
    </w:p>
    <w:p>
      <w:pPr>
        <w:pStyle w:val="Normal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(11.02) на вул. Садовського, 4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Розглянувши заяву ВИРОБНИЧО-КОМЕРЦІЙНОГО ТОВАРИСТВА З ОБМЕЖ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ЕНОЮ ВІДПОВІДАЛЬНІСТЮ «ЛУЦЬКИЙ ЦЕГЕЛЬНИЙ ЗАВОД №1» ЛТД щодо надання на умовах оренди земельної ділянки на вул. Садовського, 4 у м. Луцьку для будівництва та обслуговування адміністративних і господарських будівель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, документи, що посвідчують право власності ВИРОБНИЧО-КОМЕРЦІЙНОГО ТОВАРИСТВА З ОБМЕЖЕНОЮ ВІДПОВІДАЛЬНІСТЮ «ЛУЦЬКИЙ ЦЕГЕЛЬНИЙ ЗАВОД №1» ЛТД на об'єкти нерухомого майна на вул. Садовського, 4 у м. Луцьку: інформаційна довідка з Державного реєстру речових прав на нерухоме майно від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30.09.2016, номер інформаційної довідки: 69429717,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відповідно до якої право власності на головний виробничий корпус (котельня, будинок автомата укладача) зареєстровано від 28.09.2016, номер запису: 16668902, технічний паспорт на об’єкт нерухомого майна від 12.09.2016; свідоцтво про право власності від 03.11.2003, відповідно до якого право власності на майстерню-гараж зареєстровано від 11.11.2003, реєстраційний номер: 3399600, технічний паспорт на об'єкт нерухомого майна від 07.10.2002; свідоцтво про право власності від 03.11.2003, відповідно до якого право власності на трансформаторну підстанцію зареєстровано від 11.11.2003, реєстраційний номер: 3400313, технічний паспорт на об'єкт нерухомого майна від 10.10.2002; договір купівлі-продажу будівлі (споруди, приміщення) шляхом викупу від 22.05.2003 № 106, акт передачі державного майна від 26.05.2003, відповідно до яких право власності зареєстровано: на вагову - від 18.06.2003, реєстраційний номер: 1136025, технічний паспорт на об'єкт нерухомого майна від 06.06.2003; на прохідну - від 18.06.2003, реєстраційний номер: 1134150, технічний паспорт на об'єкт нерухомого майна від 06.06.2003; на гараж - від 18.06.2003, реєстраційний номер: 1136445, технічний паспорт на об'єкт нерухомого майна від 06.06.2003; на склад будматеріалів - від 18.06.2003, реєстраційний номер: 1137653, технічний паспорт на об'єкт нерухомого майна від 06.06.2003; на будиночок сторожа - від 18.06.2003, реєстраційний номер: 1139204, технічний паспорт на об'єкт нерухомого майна від 06.06.2003; на контору начальника цеху по виробництву цегли - від 18.06.2003, реєстраційний номер: 1139850, технічний паспорт на об'єкт нерухомого майна від 06.06.2003; на вентиляторну - від 18.06.2003, реєстраційний номер: 1140424, технічний паспорт на об'єкт нерухомого майна від 06.06.2003, рішення Господарського суду Волинської області від 09.08.2007 справа № 5/66-75, відповідно до якого право власності на адміністративний будинок зареєстровано від 27.09.2007, реєстраційний номер: 20446842, технічний паспорт на об'єкт нерухомого майна від 24.09.2007; довідка ВИРОБНИЧО-КОМЕРЦІЙНОГО ТОВАРИСТВА З ОБМЕЖЕНОЮ ВІДПОВІДАЛЬНІСТЮ «ЛУЦЬКИЙ ЦЕГЕЛЬНИЙ ЗАВОД №1» ЛТД, відповідно до якої приміщення складу, гараж для бульдозера, склад паливно-мастильних матеріалів, колія для козлового крану та власне козловий кран, дві металеві споруди для зберігання матеріалів знаходяться на балансі товариства, технічні паспорти на склад, гараж, склад паливно-мастильних матеріалів від 28.09.2020, враховуючи Державний акт на право постійного користування земельною ділянкою ВИРОБНИЧО-КОМЕРЦІЙНОГО ТОВАРИСТВА З ОБМЕЖЕНОЮ ВІДПОВІДАЛЬНІСТЮ «ЛУЦЬКИЙ ЦЕГЕЛЬНИЙ ЗАВОД №1» ЛТД, зареєстрований в Книзі записів державних актів на право постійного користування землею за № 19 від 29.11.1994 серія ІІ-ВЛ № 000448 (право постійного користування на земельну ділянку перенесено до Державного реєстру речових прав на нерухоме майно від 28.02.2017, номер запису: 19305341)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, рішення Луцької міської ради від 29.06.2017 № 26/23 “Про припинення ВИРОБНИЧО-КОМЕРЦІЙНОМУ ТОВАРИСТВУ З ОБМЕЖЕНОЮ ВІДПОВІДАЛЬНІСТЮ «ЛУЦЬКИЙ ЦЕГЕЛЬНИЙ ЗАВОД №1» ЛТД права постійного користування земельною ділянкою на вул. Садовського, 4”, відповідно до якого зареєстровано припинення права постійного користування у Державному реєстрі речових прав на нерухоме майно 24.07.2017, рішення Луцької міської ради від 27.09.2017 № 31/25 «Про поділ земельної ділянки комунальної власності на вул. Садовського, 4», відповідно до якого право власності Луцької міської територіальної громади, від імені якої діє Луцька міська рада, на земельну ділянку з кадастровим номером 0710100000:34:084:0025 зареєстровано у Державному реєстрі речових прав на нерухоме майно від 24.10.2017, номер запису про право власності: 23022635, рішення Луцької міської ради від 29.12.2020 № 3/85 “Про надання ВК ТОВ «ЛУЦЬКИЙ ЦЕГЕЛЬНИЙ ЗАВОД № 1» ЛТД на умовах оренди земельної ділянки для обслуговування адміністративних і господарських будівель на  вул. Садовського, 4”, відповідно до якого договір оренди землі укладений з Луцькою міською радою не був, витяг з Державного земельного кадастру про земельну ділянку від 30.10.2023 № НВ-9930741252023,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6"/>
          <w:szCs w:val="26"/>
          <w:lang w:val="uk-UA" w:eastAsia="zh-CN" w:bidi="ar-SA"/>
        </w:rPr>
        <w:t>ВИРОБНИЧО-КОМЕРЦІЙНОМУ ТОВАРИСТВУ З ОБМЕЖЕНОЮ ВІДПОВІДАЛЬНІСТЮ «ЛУЦЬКИЙ ЦЕГЕЛЬНИЙ ЗАВОД №1» ЛТД</w:t>
      </w:r>
      <w:r>
        <w:rPr>
          <w:color w:val="000000"/>
          <w:spacing w:val="-6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shd w:fill="FFFFFF" w:val="clear"/>
          <w:lang w:val="uk-UA" w:eastAsia="zh-CN" w:bidi="ar-SA"/>
        </w:rPr>
        <w:t>Садовського, 4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6"/>
          <w:szCs w:val="26"/>
          <w:lang w:val="uk-UA"/>
        </w:rPr>
        <w:t>10 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 площею 8,1996 га з кадастровим номером 0710100000:34:084:0025,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для будівництва та обслуговування адміністративних і господарських будівель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2. 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ВИРОБНИЧО-КОМЕРЦІЙНИМ ТОВАРИСТВОМ З ОБМЕЖЕНОЮ ВІДПОВІДАЛЬНІСТЮ «ЛУЦЬКИЙ ЦЕГЕЛЬНИЙ ЗАВОД №1» ЛТД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 договір оренди землі на земельну ділянку з кадастровим номером 0710100000:34:084:0025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ВИРОБНИЧО-КОМЕРЦІЙНЕ ТОВАРИСТВО З ОБМЕЖЕНОЮ ВІДПОВІДАЛЬНІСТЮ «ЛУЦЬКИЙ ЦЕГЕЛЬНИЙ ЗАВОД №1» ЛТД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sz w:val="26"/>
          <w:szCs w:val="26"/>
          <w:lang w:val="uk-UA"/>
        </w:rPr>
        <w:t>воно втрачає чинність</w:t>
      </w:r>
      <w:r>
        <w:rPr>
          <w:spacing w:val="-4"/>
          <w:sz w:val="26"/>
          <w:szCs w:val="26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>5. Надати згоду на відновлення меж земельної ділянки комунальної власності з кадас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тровим номером 0710100000:34:084:0025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6.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29.12.2020 № 3/85 “Про надання ВК ТОВ «ЛУЦЬКИЙ ЦЕГЕЛЬНИЙ ЗАВОД №1» ЛТД на умовах оренди земельної ділянки для обслуговування адміністративних і господарських будівель на вул. Садовського, 4”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вважати не чинним.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664" w:footer="0" w:bottom="199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749</TotalTime>
  <Application>LibreOffice/7.4.0.3$Windows_X86_64 LibreOffice_project/f85e47c08ddd19c015c0114a68350214f7066f5a</Application>
  <AppVersion>15.0000</AppVersion>
  <Pages>4</Pages>
  <Words>1087</Words>
  <Characters>7262</Characters>
  <CharactersWithSpaces>8585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2023-11-09T15:35:30Z</cp:lastPrinted>
  <dcterms:modified xsi:type="dcterms:W3CDTF">2023-11-13T15:28:18Z</dcterms:modified>
  <cp:revision>232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