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Луцькій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імені якої діє Луцька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(землекористувач  </w:t>
      </w:r>
      <w:r>
        <w:rPr>
          <w:spacing w:val="-4"/>
          <w:sz w:val="28"/>
          <w:szCs w:val="28"/>
          <w:lang w:val="uk-UA"/>
        </w:rPr>
        <w:t>ТОВ «</w:t>
      </w:r>
      <w:r>
        <w:rPr>
          <w:spacing w:val="6"/>
          <w:sz w:val="28"/>
          <w:szCs w:val="28"/>
          <w:lang w:val="uk-UA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>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</w:t>
      </w:r>
      <w:r>
        <w:rPr>
          <w:spacing w:val="6"/>
          <w:sz w:val="28"/>
          <w:szCs w:val="28"/>
        </w:rPr>
        <w:t xml:space="preserve">волу   на   розроблення   проекту  </w:t>
      </w:r>
      <w:r>
        <w:rPr>
          <w:sz w:val="28"/>
          <w:szCs w:val="28"/>
        </w:rPr>
        <w:t>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щодо  відведення   земельної ділянки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(зміни   цільового   призначення)  для  будів-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ництва  та обслуговування   торгово-офісних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приміщень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(03.07)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вул. Рівненській, 48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автоцентру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торгово-офісних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приміщень»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на 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Рівненській, 48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ІНВЕСТ-АКТИВ</w:t>
      </w:r>
      <w:r>
        <w:rPr>
          <w:color w:val="000000"/>
          <w:spacing w:val="-4"/>
          <w:sz w:val="28"/>
          <w:szCs w:val="28"/>
          <w:lang w:val="uk-UA" w:eastAsia="zh-CN"/>
        </w:rPr>
        <w:t>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об’єкти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Рівненській, 48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свідоцтво про право власності від 06.12.2011, відповідно до якого право власності на адміністративну будівлю зареєстровано від 15.12.2011, реєстраційний номер: 35523553, технічний паспорт на об’єкт нерухомого майна від 29.09.2011,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24.02.2021 № 7/28 «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поділ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земельної ділянки комунальної власності на 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вул. Рівненській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, 48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у м. Луцьку», відповідно до якого право власності Луцької</w:t>
      </w:r>
      <w:r>
        <w:rPr>
          <w:color w:val="00000A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0710100000:22:113:0063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05.11.2021, номер запису про право власності: 44920128,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витяг з протоколу  пленарного засідання 41-ї сесії Луцької міської ради VIII скликання від 22.02.2023, витяг з протоколу пленарного засідання 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1-ї сесії Луцької міської ради VIII скликання від 2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Cs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.2023,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>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ІНВЕСТ-АКТИВ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Рівненській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, 48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0,3502 га з кадастровим номером 0710100000:22:113:0063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автоцентру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 xml:space="preserve">обслуговування торгово-офісних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приміщень»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550</TotalTime>
  <Application>LibreOffice/7.4.0.3$Windows_X86_64 LibreOffice_project/f85e47c08ddd19c015c0114a68350214f7066f5a</Application>
  <AppVersion>15.0000</AppVersion>
  <Pages>2</Pages>
  <Words>514</Words>
  <Characters>3473</Characters>
  <CharactersWithSpaces>4182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2023-12-04T09:39:36Z</cp:lastPrinted>
  <dcterms:modified xsi:type="dcterms:W3CDTF">2023-12-04T09:35:46Z</dcterms:modified>
  <cp:revision>218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