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3431844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</w:t>
      </w:r>
      <w:r>
        <w:rPr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ину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Лещуку Б.М</w:t>
      </w:r>
      <w:r>
        <w:rPr>
          <w:lang w:val="uk-UA" w:eastAsia="zh-CN" w:bidi="ar-SA"/>
        </w:rPr>
        <w:t xml:space="preserve">.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умовах оренди земельної ділянки для </w:t>
      </w:r>
    </w:p>
    <w:p>
      <w:pPr>
        <w:pStyle w:val="Normal"/>
        <w:rPr>
          <w:sz w:val="28"/>
          <w:szCs w:val="28"/>
        </w:rPr>
      </w:pPr>
      <w:r>
        <w:rPr>
          <w:spacing w:val="6"/>
          <w:sz w:val="28"/>
          <w:szCs w:val="28"/>
          <w:lang w:val="uk-UA" w:eastAsia="zh-CN" w:bidi="ar-SA"/>
        </w:rPr>
        <w:t>будівництва та</w:t>
      </w:r>
      <w:r>
        <w:rPr>
          <w:lang w:val="uk-UA" w:eastAsia="zh-CN" w:bidi="ar-SA"/>
        </w:rPr>
        <w:t xml:space="preserve"> обслуговування жилого 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будинку,  господарських  будівель  і спо-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руд (02.01) на вул. </w:t>
      </w:r>
      <w:r>
        <w:rPr>
          <w:spacing w:val="-2"/>
          <w:szCs w:val="28"/>
          <w:lang w:val="uk-UA" w:eastAsia="ar-SA" w:bidi="ar-SA"/>
        </w:rPr>
        <w:t>Стефаника, 24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Лещука Богдана Михайловича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ar-SA" w:bidi="ar-SA"/>
        </w:rPr>
        <w:t>Стефаника, 24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spacing w:val="6"/>
          <w:sz w:val="28"/>
          <w:szCs w:val="28"/>
          <w:lang w:val="uk-UA" w:eastAsia="zh-CN" w:bidi="ar-SA"/>
        </w:rPr>
        <w:t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0710100000:31:005:0059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04.02.2021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40465339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доку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Лещука Богдана Михайловича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ar-SA" w:bidi="ar-SA"/>
        </w:rPr>
        <w:t>Стефаника, 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інформаційна довідка з Державного реєстру речових прав на нерухоме майно від 10.05.2016, номер інформаційної довідки: 58797979, відповідно до якої право власності на 1/4 та 3/4 часток житлового будинку зареєстровано в Державному реєстрі речових прав на нерухоме майно 30.09.2013 та 10.05.2016, номери записів про право власності: 2914797, 14452439 відповідно; технічний паспорт на об’єкт нерухомого майна від 11.07.2013; інформаційна довідка з Державного реєстру речових прав на нерухоме майно від 19.09.2016, номер інформаційної довідки: 68453922, відповідно до якої право власності на 1/4 та 3/4 часток земельної ділянки площею 0,1000 га з кадастровим номером 0710100000:31:012:0025 зареєстровано в Державному реєстрі речових прав на нерухоме майно 14.04.2014 та 10.05.2016, номери записів про право власності: 5340144, 14452580 відповідно;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враховуючи витяг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01.12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000258843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рішення Луцької міської ради від 29.04.2015 № 73/115 «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Про надання громадянам Лещуку Б.М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., Лещук О.М. на умовах оренди земель</w:t>
      </w:r>
      <w:r>
        <w:rPr>
          <w:szCs w:val="28"/>
          <w:lang w:val="uk-UA"/>
        </w:rPr>
        <w:t>ної ділянки для будівництва та обслуго</w:t>
      </w:r>
      <w:r>
        <w:rPr>
          <w:spacing w:val="-4"/>
          <w:szCs w:val="28"/>
          <w:lang w:val="uk-UA"/>
        </w:rPr>
        <w:t xml:space="preserve">вування жилого будинку, господарських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будівель і споруд на вул. Стефаника, 24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на підставі якого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договір оренди землі між Луцькою міською радою та громадянами Лещуком Богданом Михайловичем, Лещук Ольгою Миколаївною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0710100000:31:005:0059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 у зв’язку зі смертю громадянки Лещук Ольги Миколаївни (свідоцтво про смерть від 19.10.2015, серія І-ЕГ № 175926)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 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громадянину Лещуку Богданові Михайловичу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Стефаника, 24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0,0165 га з кадастровим номером 0710100000:31:005:0059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Лещуком Богданом Михайловичем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0710100000:31:005:0059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Лещука Богдана Михайловича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1-4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0710100000:31:005:0059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6. Пункти 2-4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ішення Луцької міської ради від 29.04.2015 № 73/115 «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Про надання громадянам Лещуку Б.М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., Лещук О.М. на умовах оренди земельної ділянки для будівництва та обслуго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вування жилого будинку, господарських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будівель і споруд на вул. Стефаника, 24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вважати не чинними.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7.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sectPr>
      <w:type w:val="nextPage"/>
      <w:pgSz w:w="11906" w:h="16838"/>
      <w:pgMar w:left="1417" w:right="850" w:header="0" w:top="655" w:footer="0" w:bottom="2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559</TotalTime>
  <Application>LibreOffice/7.1.5.2$Windows_X86_64 LibreOffice_project/85f04e9f809797b8199d13c421bd8a2b025d52b5</Application>
  <AppVersion>15.0000</AppVersion>
  <Pages>3</Pages>
  <Words>777</Words>
  <Characters>4983</Characters>
  <CharactersWithSpaces>5964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2023-12-04T08:44:36Z</cp:lastPrinted>
  <dcterms:modified xsi:type="dcterms:W3CDTF">2023-12-04T08:44:22Z</dcterms:modified>
  <cp:revision>163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