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5740656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«КВІНТЕС КОМ»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 ділянки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  обслуговування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Карбишева, 2 у м. Луцьку (площею 4,3735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«КВІНТЕС КОМ»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29</w:t>
      </w:r>
      <w:r>
        <w:rPr>
          <w:b w:val="false"/>
          <w:bCs w:val="false"/>
          <w:sz w:val="28"/>
          <w:szCs w:val="28"/>
          <w:lang w:val="uk-UA"/>
        </w:rPr>
        <w:t>.11.2023 № НВ-6300709852023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4,3735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0710100000:33:017:0025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4,3735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0710100000:33:017:0025,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0710100000:33:017:0025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«КВІНТЕС КОМ»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249</TotalTime>
  <Application>LibreOffice/7.4.0.3$Windows_X86_64 LibreOffice_project/f85e47c08ddd19c015c0114a68350214f7066f5a</Application>
  <AppVersion>15.0000</AppVersion>
  <Pages>2</Pages>
  <Words>523</Words>
  <Characters>3388</Characters>
  <CharactersWithSpaces>4074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2023-12-20T17:01:31Z</cp:lastPrinted>
  <dcterms:modified xsi:type="dcterms:W3CDTF">2023-12-20T17:01:18Z</dcterms:modified>
  <cp:revision>172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