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31886558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 4 у м. Луцьку, проект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                                  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340</TotalTime>
  <Application>LibreOffice/7.1.5.2$Windows_X86_64 LibreOffice_project/85f04e9f809797b8199d13c421bd8a2b025d52b5</Application>
  <AppVersion>15.0000</AppVersion>
  <Pages>2</Pages>
  <Words>478</Words>
  <Characters>3236</Characters>
  <CharactersWithSpaces>4126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2023-10-09T12:35:23Z</cp:lastPrinted>
  <dcterms:modified xsi:type="dcterms:W3CDTF">2024-01-04T14:41:23Z</dcterms:modified>
  <cp:revision>43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