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2914413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  надання   </w:t>
      </w:r>
      <w:r>
        <w:rPr>
          <w:sz w:val="26"/>
          <w:szCs w:val="26"/>
          <w:lang w:val="uk-UA" w:eastAsia="zh-CN" w:bidi="ar-SA"/>
        </w:rPr>
        <w:t>громадянці   Кіперчук Г.А.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на умовах  оренди  земельної  ділянки для</w:t>
      </w:r>
      <w:r>
        <w:rPr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будівництва   та   обслуговування  жилого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будинку, господарських будівель і споруд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(02.01) на вул. Замковій, 2/1</w:t>
      </w:r>
      <w:r>
        <w:rPr>
          <w:rFonts w:eastAsia="Times New Roman" w:cs="Times New Roman"/>
          <w:b w:val="false"/>
          <w:bCs w:val="false"/>
          <w:color w:val="auto"/>
          <w:spacing w:val="4"/>
          <w:sz w:val="26"/>
          <w:szCs w:val="26"/>
          <w:u w:val="none"/>
          <w:lang w:val="ru-RU" w:eastAsia="zh-CN" w:bidi="ar-SA"/>
        </w:rPr>
        <w:t xml:space="preserve"> </w:t>
      </w:r>
      <w:r>
        <w:rPr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заяву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Ганни Андріївни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вул. Замковій, 2/1</w:t>
      </w:r>
      <w:r>
        <w:rPr>
          <w:sz w:val="26"/>
          <w:szCs w:val="26"/>
          <w:lang w:val="uk-UA"/>
        </w:rPr>
        <w:t xml:space="preserve"> у м. Луцьку </w:t>
      </w:r>
      <w:r>
        <w:rPr>
          <w:spacing w:val="6"/>
          <w:sz w:val="26"/>
          <w:szCs w:val="26"/>
          <w:lang w:val="uk-UA" w:eastAsia="zh-CN" w:bidi="ar-SA"/>
        </w:rPr>
        <w:t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0710100000:11:102:0011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26.06.2023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50811429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Ганни Андріївни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на об’єкт нерухомого майна, розташований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вул. Замковій, 2/1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свідоцтво про право власності на нерухоме майно від 27.05.2014, індексний номер: 22194051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>, 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ого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79/100 частки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>житлово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 xml:space="preserve"> будинку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о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у Державному реєстрі речових прав на нерухоме майно 27.05.2014, номер запису про право власності: 5801010,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технічний паспорт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об’єкт нерухомого майна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15.12.2023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en-US" w:eastAsia="zh-CN" w:bidi="ar-SA"/>
        </w:rPr>
        <w:t>;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31.08.2023</w:t>
      </w:r>
      <w:r>
        <w:rPr>
          <w:b w:val="false"/>
          <w:bCs w:val="false"/>
          <w:spacing w:val="-2"/>
          <w:sz w:val="26"/>
          <w:szCs w:val="26"/>
          <w:lang w:val="uk-UA"/>
        </w:rPr>
        <w:br/>
        <w:t>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0001763822023</w:t>
      </w:r>
      <w:r>
        <w:rPr>
          <w:b w:val="false"/>
          <w:bCs w:val="false"/>
          <w:spacing w:val="-2"/>
          <w:sz w:val="26"/>
          <w:szCs w:val="26"/>
          <w:lang w:val="uk-UA"/>
        </w:rPr>
        <w:t>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Ганною Андріївною, зареєстрований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6"/>
          <w:szCs w:val="26"/>
          <w:lang w:val="uk-UA" w:eastAsia="zh-CN" w:bidi="ar-SA"/>
        </w:rPr>
        <w:t>16.09.2010 за № 041007700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 xml:space="preserve">402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(право оренди на земельну ділянку перенесено до Державного реєстру речових прав на нерухоме майно 26.06.2023, номер запису про інше речове право: 50811578)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, с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трок дії якого закінчився, акт приймання-передачі земельної ділянки в комунальну власність від 26.06.2023,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відповідно до якого право оренди на земельну ділянку припинено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26.06.2023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Ганні Андріївні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вул. Замковій, 2/1</w:t>
      </w:r>
      <w:r>
        <w:rPr>
          <w:spacing w:val="-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>25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0,0316 га з кадастровим номером 0710100000:11:102:0011</w:t>
      </w:r>
      <w:r>
        <w:rPr>
          <w:spacing w:val="2"/>
          <w:sz w:val="26"/>
          <w:szCs w:val="26"/>
          <w:lang w:val="uk-UA"/>
        </w:rPr>
        <w:t xml:space="preserve">, </w:t>
      </w:r>
      <w:r>
        <w:rPr>
          <w:spacing w:val="6"/>
          <w:sz w:val="26"/>
          <w:szCs w:val="26"/>
          <w:lang w:val="uk-UA" w:eastAsia="zh-CN" w:bidi="ar-SA"/>
        </w:rPr>
        <w:t>для будівництва та</w:t>
      </w:r>
      <w:r>
        <w:rPr>
          <w:rFonts w:eastAsia="Times New Roman" w:cs="Times New Roman"/>
          <w:color w:val="auto"/>
          <w:spacing w:val="6"/>
          <w:sz w:val="26"/>
          <w:szCs w:val="26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 xml:space="preserve">Кіперчук Ганною Андріївною </w:t>
      </w:r>
      <w:r>
        <w:rPr>
          <w:spacing w:val="2"/>
          <w:sz w:val="26"/>
          <w:szCs w:val="26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0710100000:11:102:0011</w:t>
      </w:r>
      <w:r>
        <w:rPr>
          <w:spacing w:val="2"/>
          <w:sz w:val="26"/>
          <w:szCs w:val="26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Ганну Андріївну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0710100000:11:102:0011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6. Контро</w:t>
      </w:r>
      <w:r>
        <w:rPr>
          <w:spacing w:val="-6"/>
          <w:sz w:val="26"/>
          <w:szCs w:val="26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header="0" w:top="545" w:footer="0" w:bottom="217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792</TotalTime>
  <Application>LibreOffice/7.1.5.2$Windows_X86_64 LibreOffice_project/85f04e9f809797b8199d13c421bd8a2b025d52b5</Application>
  <AppVersion>15.0000</AppVersion>
  <Pages>2</Pages>
  <Words>664</Words>
  <Characters>4271</Characters>
  <CharactersWithSpaces>5161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2024-01-09T16:49:08Z</cp:lastPrinted>
  <dcterms:modified xsi:type="dcterms:W3CDTF">2024-01-09T16:54:30Z</dcterms:modified>
  <cp:revision>145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