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7881277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pacing w:val="4"/>
          <w:sz w:val="28"/>
          <w:szCs w:val="28"/>
          <w:lang w:val="uk-UA"/>
        </w:rPr>
        <w:t xml:space="preserve">Про  відмову 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ВК ТОВ «ЛУЦЬКИЙ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ЦЕГЕЛЬНИЙ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ЗАВОД №1»  ЛТД  </w:t>
      </w:r>
      <w:r>
        <w:rPr>
          <w:spacing w:val="-2"/>
          <w:sz w:val="28"/>
          <w:szCs w:val="28"/>
          <w:lang w:val="uk-UA"/>
        </w:rPr>
        <w:t>у</w:t>
      </w:r>
    </w:p>
    <w:p>
      <w:pPr>
        <w:pStyle w:val="Normal"/>
        <w:rPr>
          <w:sz w:val="28"/>
          <w:szCs w:val="28"/>
        </w:rPr>
      </w:pPr>
      <w:r>
        <w:rPr>
          <w:spacing w:val="-2"/>
          <w:sz w:val="28"/>
          <w:szCs w:val="28"/>
          <w:lang w:val="uk-UA"/>
        </w:rPr>
        <w:t xml:space="preserve">наданні   дозволу   </w:t>
      </w:r>
      <w:r>
        <w:rPr>
          <w:spacing w:val="6"/>
          <w:sz w:val="28"/>
          <w:szCs w:val="28"/>
          <w:lang w:val="uk-UA"/>
        </w:rPr>
        <w:t>на   розроблення</w:t>
      </w:r>
    </w:p>
    <w:p>
      <w:pPr>
        <w:pStyle w:val="Normal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про</w:t>
      </w:r>
      <w:r>
        <w:rPr>
          <w:spacing w:val="-2"/>
          <w:sz w:val="28"/>
          <w:szCs w:val="28"/>
          <w:lang w:val="uk-UA"/>
        </w:rPr>
        <w:t>ек</w:t>
      </w:r>
      <w:r>
        <w:rPr>
          <w:sz w:val="28"/>
          <w:szCs w:val="28"/>
          <w:lang w:val="uk-UA"/>
        </w:rPr>
        <w:t>ту  землеустрою   щодо  відве-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дення  земельної  ділянки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для будів-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ництва  та 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обслуговування адмініс-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тративних і господарських будівель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(11.02) на вул. Садовського, 4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Розглянувши заяву ВИРОБНИЧО-КОМЕРЦІЙНОГО ТОВАРИСТВА З ОБМЕЖ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ЕНОЮ ВІДПОВІДАЛЬНІСТЮ «ЛУЦЬКИЙ ЦЕГЕЛЬНИЙ ЗАВОД №1» ЛТД від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14.12.2023 Ф-02/ІК-209/20.3/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en-US" w:eastAsia="zh-CN" w:bidi="ar-SA"/>
        </w:rPr>
        <w:t xml:space="preserve">01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про надання дозволу на розроблення проекту землеустрою щодо відведення земельної ділянки на вул. Садовського, 4 у м. Луцьку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і господарських будівель 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рішення Луцької міської ради від 27.09.2017 № 31/25 «Про поділ земельної ділянки комунальної  власності  на  вул. Садовського, 4», витяг  з   Державного земельного   кадастру   про   земельну   ділянку   від   30.10.2023   № НВ-9930741252023,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враховуючи, що зазначена на графічному додатку до рішення міської ради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земельна ділянка, яка планується до відведення в оренду,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включає в себе сформовану земельну ділянку площею 8,1996 га з кадастровим номером 0710100000:34:084:0025,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право власності на яку Луцької міської територіальної громади, від імені якої діє Луцька міська рада, зареєстровано у Державному реєстрі речових прав на нерухоме майно від 24.10.2017, номер запису про право власності: 23022635, та територію комунальної власності, яка є вільною від будівель та споруд, що належать ВИРОБНИЧО-КОМЕРЦІЙНОМУ ТОВАРИСТВУ З ОБМЕЖ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ЕНОЮ ВІДПОВІДАЛЬНІСТЮ «ЛУЦЬКИЙ ЦЕГЕЛЬНИЙ ЗАВОД №1» ЛТД на праві власності,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123,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статтею 24 Закону України «Про Державний земельний кадастр»,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Законом України «Про оренду землі»,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Законом України «Про державну реєстрацію речових прав на нерухоме майно та їх обтяжень», Законом України «Про адміністративні послуги», міська рада</w:t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Відмовити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ВИРОБНИЧО-КОМЕРЦІЙНОМУ ТОВАРИСТВУ З ОБМЕЖЕНОЮ ВІДПОВІДАЛЬНІСТЮ «ЛУЦЬКИЙ ЦЕГЕЛЬНИЙ ЗАВОД №1» ЛТД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 у наданні дозволу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для будівництва та обслуговування адміністративних і господарських будівель (11.02 – для розміщення та експлуатації основних, підсобних і допоміжних будівель та споруд підприє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мств переробної, машинобудівної та іншої промисловості)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shd w:fill="FFFFFF" w:val="clear"/>
          <w:lang w:val="uk-UA" w:eastAsia="zh-CN" w:bidi="ar-SA"/>
        </w:rPr>
        <w:t>вул. Садовського, 4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Луцьку, орієнтовною площею 8,1996 га, з земель комунальної власності.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ВИРОБНИЧО-КОМЕРЦІЙНЕ ТОВАРИСТВО З ОБМЕЖЕНОЮ ВІДПОВІДАЛЬНІСТЮ «ЛУЦЬКИЙ ЦЕГЕЛЬНИЙ ЗАВОД №1» оформити речове право на земельну ділянку площею 8,1996 га з кадастровим номером 0710100000:34:084:0025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вул. Садовського, 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64" w:footer="0" w:bottom="199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805</TotalTime>
  <Application>LibreOffice/7.4.0.3$Windows_X86_64 LibreOffice_project/f85e47c08ddd19c015c0114a68350214f7066f5a</Application>
  <AppVersion>15.0000</AppVersion>
  <Pages>2</Pages>
  <Words>437</Words>
  <Characters>2869</Characters>
  <CharactersWithSpaces>3547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2023-11-09T15:35:30Z</cp:lastPrinted>
  <dcterms:modified xsi:type="dcterms:W3CDTF">2024-01-10T15:41:40Z</dcterms:modified>
  <cp:revision>278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