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362700181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96_2010208909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С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.Клець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лист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управління туризму та промоції міста Луцької міської ради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від 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16.01.2024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 №</w:t>
      </w:r>
      <w:r>
        <w:rPr>
          <w:rFonts w:eastAsia="Times New Roman" w:cs="Times New Roman"/>
          <w:color w:val="111111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22-9/11</w:t>
      </w:r>
      <w:r>
        <w:rPr>
          <w:sz w:val="28"/>
          <w:szCs w:val="28"/>
          <w:lang w:val="uk-UA"/>
        </w:rPr>
        <w:t xml:space="preserve">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 ПРИЗНАЧИТИ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КЛЕЦЬ Софію Дмитрівну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26 січня 2024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головного спеціаліста відділу промоції міста управління туризму та промоції міста Луцької міської ради, до моменту заміщення вакантної посади на конкурсній основі, у зв’язку з успішним проходженням стажування,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Софії Клець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головного спеціаліста відділу промоції міста управління туризму та промоції міста Луцької міської ради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С.Клець</w:t>
      </w:r>
      <w:bookmarkStart w:id="1" w:name="__DdeLink__428_99418392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,</w:t>
      </w:r>
      <w:bookmarkEnd w:id="1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sz w:val="28"/>
          <w:szCs w:val="28"/>
          <w:lang w:val="uk-UA"/>
        </w:rPr>
        <w:t xml:space="preserve">.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 ПРИСВОЇТИ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КЛЕЦЬ Софії Дмитрівні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13-й (тринадцятий)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 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КЛЕЦЬ Софії Дмитрівні</w:t>
      </w:r>
      <w:r>
        <w:rPr/>
        <w:t>,</w:t>
      </w:r>
      <w:bookmarkStart w:id="2" w:name="__DdeLink__113_3661567560"/>
      <w:r>
        <w:rPr>
          <w:sz w:val="28"/>
          <w:szCs w:val="28"/>
          <w:lang w:val="uk-U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головно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му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спеціаліст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відділу промоції міста управління туризму та промоції міста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bookmarkEnd w:id="2"/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Луцької міської ради,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 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Софії Клець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     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26 січня 2024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firstLine="708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  <w:t>2</w:t>
      </w:r>
    </w:p>
    <w:p>
      <w:pPr>
        <w:pStyle w:val="Normal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головного спеціаліста відділу промоції міста управління туризму та промоції міста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ради,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Богдан 741 080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4"/>
          <w:lang w:val="uk-UA" w:eastAsia="zh-CN" w:bidi="ar-SA"/>
        </w:rPr>
        <w:t>Кроляк 741 089</w:t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435</TotalTime>
  <Application>LibreOffice/6.3.3.2$Windows_X86_64 LibreOffice_project/a64200df03143b798afd1ec74a12ab50359878ed</Application>
  <Pages>2</Pages>
  <Words>301</Words>
  <Characters>1882</Characters>
  <CharactersWithSpaces>2389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2024-01-22T14:34:39Z</dcterms:modified>
  <cp:revision>35</cp:revision>
  <dc:subject/>
  <dc:title/>
</cp:coreProperties>
</file>