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892925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громадянину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Слободяну В.Я.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 та  обслуговування   виробничих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Карпенка-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Карого, 3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у м. Луцьку 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громадянина Слободяна Володимира Ярославовича щодо надання на умовах оренди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Карпенка-Карого, 3 у м. Луцьку 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проект землеустрою щодо відведення земельної ділянки громадянину Слободяну Володимирові Ярославовичу, витяг</w:t>
      </w:r>
      <w:r>
        <w:rPr>
          <w:sz w:val="28"/>
          <w:szCs w:val="28"/>
          <w:lang w:val="uk-UA"/>
        </w:rPr>
        <w:t xml:space="preserve"> з Державного земельного кадастру про земельну ділянку від 13</w:t>
      </w:r>
      <w:r>
        <w:rPr>
          <w:b w:val="false"/>
          <w:bCs w:val="false"/>
          <w:sz w:val="28"/>
          <w:szCs w:val="28"/>
          <w:lang w:val="uk-UA"/>
        </w:rPr>
        <w:t>.02.2024 № НВ-3200225492024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Карпенка-Карого, 3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площею 0,1618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0710100000:22:032:0040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виробничих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Слободяну Володимирові Ярославовичу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Карпенка-Карого, 3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 xml:space="preserve">, площею 0,1618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0710100000:22:032:0040,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виробничих приміщень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Слободяном Володимиром Ярославовичем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0710100000:22:032:0040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Слободяна Володимира Ярославовича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278</TotalTime>
  <Application>LibreOffice/7.4.0.3$Windows_X86_64 LibreOffice_project/f85e47c08ddd19c015c0114a68350214f7066f5a</Application>
  <AppVersion>15.0000</AppVersion>
  <Pages>2</Pages>
  <Words>493</Words>
  <Characters>3271</Characters>
  <CharactersWithSpaces>3928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2024-02-22T09:10:37Z</cp:lastPrinted>
  <dcterms:modified xsi:type="dcterms:W3CDTF">2024-02-22T09:10:15Z</dcterms:modified>
  <cp:revision>182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