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1276545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дозволу  на  розроблення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щодо поділу та об’єднання  земельних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 комунальної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Мирослава Скорика, 57 </w:t>
      </w:r>
      <w:r>
        <w:rPr>
          <w:sz w:val="28"/>
          <w:szCs w:val="28"/>
          <w:lang w:val="uk-UA"/>
        </w:rPr>
        <w:t xml:space="preserve">у м. Луцьку  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Красуцької Євгенії Василівни, Красуцького Ігоря Леонідовича, Красуцької Жанни Миколаївни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щодо поділу земельної ділянки комунальної власності на вул. Мирослава Скорика, 57 у м. Луцьку, погоджену схему поділу земельної ділянки на вул. Мирослава Скорика, 57 у м. Луцьку, </w:t>
      </w:r>
      <w:r>
        <w:rPr>
          <w:sz w:val="28"/>
          <w:szCs w:val="28"/>
          <w:lang w:val="uk-U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кадастровим номером 0710100000:22:013:0051</w:t>
      </w:r>
      <w:r>
        <w:rPr>
          <w:sz w:val="28"/>
          <w:szCs w:val="28"/>
          <w:lang w:val="uk-U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19.01.2024</w:t>
      </w:r>
      <w:r>
        <w:rPr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відомостей</w:t>
      </w:r>
      <w:r>
        <w:rPr>
          <w:sz w:val="28"/>
          <w:szCs w:val="28"/>
          <w:lang w:val="uk-UA"/>
        </w:rPr>
        <w:t xml:space="preserve"> про речове право: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53404313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13.01.2024 № НВ-6800018312024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Красуцької Євгенії Василівни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Мирослава Скорика, 57 у м. Луцьку: свідоцтво про право власності на нерухоме майно від 18.07.2008, відповідно до якого право власності на житлов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будин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ок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зареєстровано 30.07.2008, реєстраційний номер: 24039697,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технічний паспорт на об’єкт нерухомого майна від 08.08.2007; свідоцтво про право власності на нерухоме майно від 05.10.2015, індексний номер: 45075779, відповідно до якого право власності на земельну ділянку площею 0,0178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en-US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га з кадастровим номером 0710100000:22:013:0071 зареєстровано в Державному реєстрі речових прав на нерухоме майно 29.09.2015, номер запису про право власності: 11464543;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Красуцького Ігоря Леонідовича, Красуцької Жанни Миколаївни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об’єкт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zh-CN" w:bidi="ar-SA"/>
        </w:rPr>
        <w:t>и</w:t>
      </w:r>
      <w:r>
        <w:rPr>
          <w:color w:val="000000"/>
          <w:sz w:val="28"/>
          <w:szCs w:val="28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Мирослава Скорика, 57-А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дарування житлового будинку від 23.02.2016 за № 171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право власності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Красуцького Ігоря Леонідовича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1/2 частки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житлово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будинку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23.02.2016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13393883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 договір дарування 1/2 частки житлового будинку від 21.03.2016 за № 277, 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право власності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Красуцької Жанни Миколаївни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1/2 частки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житлово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будинку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21.03.2016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13783470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03.11.2015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дарування земельної ділянки від 23.02.2016 за № 172,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право власності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Красуцького Ігоря Леонідовича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на 1/2 частки земельної ділянки площею 0,0319 га з кадастровим номером 0710100000:22:013:0072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23.02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.2016,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запису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13394811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договір дарування 1/2 частки земельної ділянки від 21.03.2016 за № 278,</w:t>
      </w:r>
      <w:r>
        <w:rPr>
          <w:rFonts w:eastAsia="Times New Roman" w:cs="Times New Roman"/>
          <w:b/>
          <w:bCs/>
          <w:i/>
          <w:i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громадянки Красуцької Жанни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на 1/2 частки земельної ділянки площею 0,0319 га з кадастровим номером 0710100000:22:013:0072 зареєстровано в Державному реєстрі речових прав на нерухоме майно 21.03.2016, номер запису про право власності: 13784246;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>31.03.2014 № 57/109 «Про надання громадянці Красуцькій Є.В. дозволу на розроблення технічної документації із землеустрою щодо встановлення меж земельної ділянки в натурі (на місцевості) на вул. Вахтангова, 57»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відповідно до якого технічна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доку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 xml:space="preserve">ментація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>із землеустрою розроблена та затверджена у встановленому порядку не була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рішення Луцької міської ради від 25.01.2023 № 40/79 «Про перейменування вулиць у місті Луцьку»,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Мирослава Скорика, 57</w:t>
      </w:r>
      <w:r>
        <w:rPr>
          <w:sz w:val="28"/>
          <w:szCs w:val="28"/>
          <w:lang w:val="uk-UA"/>
        </w:rPr>
        <w:t xml:space="preserve"> 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0,0122</w:t>
      </w:r>
      <w:r>
        <w:rPr>
          <w:spacing w:val="2"/>
          <w:sz w:val="28"/>
          <w:szCs w:val="28"/>
          <w:lang w:val="uk-UA"/>
        </w:rPr>
        <w:t>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0710100000:22:013:0051</w:t>
      </w:r>
      <w:r>
        <w:rPr>
          <w:spacing w:val="2"/>
          <w:sz w:val="28"/>
          <w:szCs w:val="28"/>
          <w:lang w:val="uk-UA"/>
        </w:rPr>
        <w:t xml:space="preserve">, для обслуговування </w:t>
      </w:r>
      <w:r>
        <w:rPr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Скасувати рішення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>31.03.2014 № 57/109 «Про надання громадянці Красуцькій Є.В. дозволу на розроблення технічної документації із землеустрою щодо встановлення меж земельної ділянки в натурі (на місцевості) на вул. Вахтангова, 57»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65" w:right="567" w:header="0" w:top="735" w:footer="0" w:bottom="205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Виділення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uiPriority w:val="99"/>
    <w:rsid w:val="00106a6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9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603</TotalTime>
  <Application>LibreOffice/7.1.5.2$Windows_X86_64 LibreOffice_project/85f04e9f809797b8199d13c421bd8a2b025d52b5</Application>
  <AppVersion>15.0000</AppVersion>
  <Pages>3</Pages>
  <Words>732</Words>
  <Characters>4797</Characters>
  <CharactersWithSpaces>5688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2023-11-01T14:42:31Z</cp:lastPrinted>
  <dcterms:modified xsi:type="dcterms:W3CDTF">2024-03-06T14:41:20Z</dcterms:modified>
  <cp:revision>182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