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2780561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громадянину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Михайловсь-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кому М.П.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художньої майстерні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(03.15)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Броварній, 7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spacing w:val="-6"/>
          <w:sz w:val="28"/>
          <w:szCs w:val="28"/>
          <w:lang w:val="uk-UA"/>
        </w:rPr>
        <w:t>Михайловського Михайла Петровича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Броварній, 7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художньої майстерні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Михайловському Михайлові Петровичу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31</w:t>
      </w:r>
      <w:r>
        <w:rPr>
          <w:b w:val="false"/>
          <w:bCs w:val="false"/>
          <w:sz w:val="28"/>
          <w:szCs w:val="28"/>
          <w:lang w:val="uk-UA"/>
        </w:rPr>
        <w:t>.01.2024 № НВ-1200113012024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враховуючи рішення Луцької міської ради від 23.06.2022 № 32/50 «Про перейменування вулиці Макарова на вулицю Броварну та провулок Броварний у місті Луцьку» та від 12.10.2022          № 524-1 «Про зміну нумерації об'єктів нерухомості у зв'язку з перейменування вулиці Макарова»,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Броварній, 7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0,0157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0710100000:21:148:0007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художньої майстерні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Михайловському Михайлові Петровичу</w:t>
      </w:r>
      <w:r>
        <w:rPr>
          <w:sz w:val="28"/>
          <w:szCs w:val="28"/>
          <w:lang w:val="uk-UA"/>
        </w:rPr>
        <w:t xml:space="preserve"> земельну ділянку на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вул. Броварній, 7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0,0157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0710100000:21:148:0007,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художньої майстерні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Михайловським Михайлом Петровичем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0710100000:21:148:0007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Михайловського Михайла Петровича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285</TotalTime>
  <Application>LibreOffice/7.4.0.3$Windows_X86_64 LibreOffice_project/f85e47c08ddd19c015c0114a68350214f7066f5a</Application>
  <AppVersion>15.0000</AppVersion>
  <Pages>2</Pages>
  <Words>526</Words>
  <Characters>3418</Characters>
  <CharactersWithSpaces>4109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2023-11-09T10:32:03Z</cp:lastPrinted>
  <dcterms:modified xsi:type="dcterms:W3CDTF">2024-02-22T16:14:55Z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