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600627132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3"/>
        <w:numPr>
          <w:ilvl w:val="2"/>
          <w:numId w:val="2"/>
        </w:numPr>
        <w:ind w:hanging="720" w:left="0" w:right="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/>
      </w:pPr>
      <w:r>
        <w:rPr/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проекту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hanging="0" w:right="-319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На виконання рішення Волинського окружного адміністративного суду від 14.06.2023 (справа № 140/1899/23), яке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набрало законної сили 15.07.2023, щодо</w:t>
      </w:r>
      <w:r>
        <w:rPr>
          <w:sz w:val="28"/>
          <w:szCs w:val="28"/>
        </w:rPr>
        <w:t xml:space="preserve"> зобов</w:t>
      </w:r>
      <w:r>
        <w:rPr>
          <w:color w:val="000000"/>
          <w:sz w:val="28"/>
          <w:szCs w:val="28"/>
        </w:rPr>
        <w:t>’</w:t>
      </w:r>
      <w:r>
        <w:rPr>
          <w:sz w:val="28"/>
          <w:szCs w:val="28"/>
        </w:rPr>
        <w:t xml:space="preserve">язання Луцької міської ради розглянути заяву Коваля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Дмитра Борисовича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з кадастровим номером 0710100000:21:120:0102 по вул. Гостинній, 4 у м. Луцьку та прийняти рішення з врахуванням мотивів, викладених у даному судовому рішенні та 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Відділу примусового виконання рішень Управління забезпечення примусового виконання рішень у Волинській області Західного міжрегіонального управління Міністерства юстиції про відкриття                                                              виконавчого провадження від 18.09.2023 ВП № 72798742, р</w:t>
      </w:r>
      <w:r>
        <w:rPr>
          <w:sz w:val="28"/>
          <w:szCs w:val="28"/>
        </w:rPr>
        <w:t xml:space="preserve">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 (02.03) на вул. Гостинній, 4 у м. Луцьку, проект землеустрою щодо відведення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(зміна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цільового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призначення)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на                                    вул. 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та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hanging="0" w:right="4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проект                                        землеустрою щодо відведення земельної ділянки (зміна цільового                                  призначення) на вул. Гостинній, 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 Гостинній, 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 – 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hanging="0" w:left="2832" w:right="0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340</TotalTime>
  <Application>LibreOffice/7.6.4.1$Windows_X86_64 LibreOffice_project/e19e193f88cd6c0525a17fb7a176ed8e6a3e2aa1</Application>
  <AppVersion>15.0000</AppVersion>
  <Pages>2</Pages>
  <Words>478</Words>
  <Characters>3236</Characters>
  <CharactersWithSpaces>4125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</cp:keywords>
  <dc:language>uk-UA</dc:language>
  <cp:lastModifiedBy/>
  <cp:lastPrinted>2023-10-09T12:35:23Z</cp:lastPrinted>
  <dcterms:modified xsi:type="dcterms:W3CDTF">2024-01-04T14:41:23Z</dcterms:modified>
  <cp:revision>43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