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3699900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нежитлових приміщень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вул. Карбишева, 2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1,2094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.2024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5300284542024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керуючись статтями 12, 79-1, 93, 96, 98-102,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Закону України «Про місцеве самовряд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ування в Україні»,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1,2094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0710100000:33:017:0038,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1,2094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0710100000:33:017:0038,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 xml:space="preserve">0710100000:33:017:0038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з кадастровим номером 0710100000:33:017:0038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0,0837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75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520</TotalTime>
  <Application>LibreOffice/7.4.0.3$Windows_X86_64 LibreOffice_project/f85e47c08ddd19c015c0114a68350214f7066f5a</Application>
  <AppVersion>15.0000</AppVersion>
  <Pages>2</Pages>
  <Words>557</Words>
  <Characters>3616</Characters>
  <CharactersWithSpaces>4323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2024-03-07T14:48:03Z</cp:lastPrinted>
  <dcterms:modified xsi:type="dcterms:W3CDTF">2024-03-07T14:52:43Z</dcterms:modified>
  <cp:revision>220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