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2911147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СГПП «Несвіч»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  обслуговува</w:t>
      </w:r>
      <w:r>
        <w:rPr>
          <w:color w:val="000000"/>
          <w:spacing w:val="-6"/>
          <w:sz w:val="28"/>
          <w:szCs w:val="28"/>
        </w:rPr>
        <w:t xml:space="preserve">ння   офісу   та 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складських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(03.07)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Спокійній, 9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Спокійній, 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обслуговування офісу та складських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ділянку від 16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.02.2024 № НВ-5300224722024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керуючись статтями 12, 79-1, 93, 96, 98-102,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Спокійній, 9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0,0357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0710100000:11:047:0061</w:t>
      </w:r>
      <w:r>
        <w:rPr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обслуговування офісу та складських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Спокійній, 9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0,0357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0710100000:11:047:0061,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обслуговування офісу та складських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Сільськогосподарським приватним підприємством «Несвіч»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0710100000:11:047:0061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Сільськогосподарське приватне підприємство «Несвіч»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 Зареєструва</w:t>
      </w:r>
      <w:r>
        <w:rPr>
          <w:spacing w:val="-4"/>
          <w:sz w:val="28"/>
          <w:szCs w:val="28"/>
          <w:lang w:val="uk-UA"/>
        </w:rPr>
        <w:t xml:space="preserve">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lang w:val="uk-UA" w:eastAsia="zh-CN" w:bidi="ar-SA"/>
        </w:rPr>
        <w:t>з кадастровим номером 0710100000:11:047:0061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0,0045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298</TotalTime>
  <Application>LibreOffice/7.4.0.3$Windows_X86_64 LibreOffice_project/f85e47c08ddd19c015c0114a68350214f7066f5a</Application>
  <AppVersion>15.0000</AppVersion>
  <Pages>2</Pages>
  <Words>503</Words>
  <Characters>3308</Characters>
  <CharactersWithSpaces>3968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2023-12-19T14:53:15Z</cp:lastPrinted>
  <dcterms:modified xsi:type="dcterms:W3CDTF">2024-03-08T09:37:02Z</dcterms:modified>
  <cp:revision>180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