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5968712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Про заміну сторони орендаря у зобов’язаннях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за договором оренди землі  на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Борохівсь-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кій, 5</w:t>
      </w:r>
      <w:r>
        <w:rPr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янки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Новосад Сусанни Ананіївни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громадянкою Мазурець Світланою Гнатівною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аному у Державному реєстрі земель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04.12.2007 за                             № 040707700465, поновленому додатковою угодою про поновлення договору оренди землі, зареєстрованою у Державному реєстрі земель від 03.12.2012 за                  № 071010004000811,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додатковою угодою 2 про поновлення договору оренди землі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05.09.2013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зареєстроване у Державному реєстрі речових прав на нерухоме майно 20.01.2014, номер запису про інше речове право: 4391891)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додатковою угодою № 3 про поновлення договору оренди землі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21.08.2019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(реєстрація змін до іншого речового права у Державному реєстрі речових прав на нерухоме майно 21.08.2019)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у зв’язку із набуттям громадянкою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Новосад Сусанною Ананіївною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  об’єкти нерухомого майна на вул.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Борохівській, 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Мазурець Світлані Гнатівні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свідоцтво про право на спадщину за законом від 29.12.2023 за № 2485,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від 29.12.2023, номер відомостей про речове право: 53175223;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свідоцтво про право на спадщину за законом від 29.12.2023 за № 2484, відповідно до якого право власності на земельну ділянку площею 0,1000 га з кадастровим номером 0710100000:34:036:0001 зареєстровано в Державному реєстрі речових прав на нерухоме майно від 29.12.2023, номер відомостей про речове право: 53175213,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01.03.2024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br/>
        <w:t>№ НВ-000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0539582024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04.12.2007 за                             № 040707700465, поновленому додатковою угодою про поновлення договору оренди землі, зареєстрованою у Державному реєстрі земель від 03.12.2012 за                  № 071010004000811,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додатковою угодою 2 про поновлення договору оренди землі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05.09.2013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зареєстроване у Державному реєстрі речових прав на нерухоме майно 20.01.2014, номер запису про інше речове право: 4391891)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додатковою угодою № 3 про поновлення договору оренди землі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21.08.2019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(реєстрація змін до іншого речового права у Державному реєстрі речових прав на нерухоме майно 21.08.2019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0,0511 га з кадастровим номером 0710100000:34:036:0033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вул.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Борохівській, 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 Мазурець Світлана Гнатівна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Новосад Сусанна Ананіївна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04.12.2007 за                             № 040707700465, поновленим додатковою угодою про поновлення договору оренди землі, зареєстрованою у Державному реєстрі земель від 03.12.2012 за                  № 071010004000811,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додатковою угодою 2 про поновлення договору оренди землі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05.09.2013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зареєстроване у Державному реєстрі речових прав на нерухоме майно 20.01.2014, номер запису про інше речове право: 4391891)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додатковою угодою № 3 про поновлення договору оренди землі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21.08.2019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(реєстрація змін до іншого речового права у Державному реєстрі речових прав на нерухоме майно 21.08.2019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0,0511 га з кадастровим номером 0710100000:34:036:0033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Новосад Сусанна Ананіївна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Новосад Сусанну Ананіївну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4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3.3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3.4.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3.5.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0710100000:34:036:0033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Секретар міської ради                                                                    Юрій БЕЗПЯТКО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974</TotalTime>
  <Application>LibreOffice/7.1.5.2$Windows_X86_64 LibreOffice_project/85f04e9f809797b8199d13c421bd8a2b025d52b5</Application>
  <AppVersion>15.0000</AppVersion>
  <Pages>3</Pages>
  <Words>921</Words>
  <Characters>5792</Characters>
  <CharactersWithSpaces>6983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2024-03-27T14:09:03Z</dcterms:modified>
  <cp:revision>296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