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0980752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 надання   </w:t>
      </w:r>
      <w:r>
        <w:rPr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ам  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Гринюк Л.Є.,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Головенко Ж.М</w:t>
      </w:r>
      <w:r>
        <w:rPr>
          <w:lang w:val="uk-UA" w:eastAsia="zh-CN" w:bidi="ar-SA"/>
        </w:rPr>
        <w:t xml:space="preserve">.   </w:t>
      </w:r>
      <w:r>
        <w:rPr>
          <w:lang w:val="uk-UA"/>
        </w:rPr>
        <w:t>на   умовах   оренди  зе-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мельної  ділянки  </w:t>
      </w:r>
      <w:r>
        <w:rPr>
          <w:lang w:val="uk-UA" w:eastAsia="zh-CN" w:bidi="ar-SA"/>
        </w:rPr>
        <w:t>для   будівництва  та  об-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слуговування  жилого  будинку,  господар-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ських будівель і споруд (02.01) на вул.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Іва-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сюка Володимира, 35/2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 Гринюк Лілії Євгеніївни, Головенко Жанни Миколаївни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Івасюка Володимира, 35/2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>для будівництва та</w:t>
      </w:r>
      <w:r>
        <w:rPr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з кадастровим номером 0710100000: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21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57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:003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31.07.2020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37628979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 Гринюк Лілії Євгеніївни, Головенко Жанни Миколаївни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Івасюка Володимира, 35/2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17.10.2023 за № 568,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Гринюк Лілії Євгеніївни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30/100 частки житлового будинку з надвірними будівлями і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17.10.2023, номер відомостей про речове право: 52154276;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17.10.2023 за № 567,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Головенко Жанни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30/100 частки житлового будинку з надвірними будівлями і спорудами зареєстровано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у Державному реєстрі речових прав на нерухоме майно 17.10.2023, номер відомостей про речове право: 52154115;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технічний паспорт на об’єкт нерухомого майна від 28.02.2011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;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17.10.2023 за № 570,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Гринюк Лілії Євгеніївни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1/2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земельної ділянки загальною площею 0,0500 га з кадастровим номером 0710100000:21:057:0005 зареєстровано у Державному реєстрі речових прав на нерухоме майно 17.10.2023, номер відомостей про речове право: 52156242,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свідоцтво про право на спадщину за законом від 17.10.2023 за № 569, відповідно до якого право власності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Головенко Жанни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1/2 частки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земельної ділянки площею 0,0500 га з кадастровим номером 0710100000:21:057:0005 зареєстровано у Державному реєстрі речових прав на нерухоме майно 17.10.2023, номер відомостей про речове право: 52156195,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14.02.2024 </w:t>
      </w:r>
      <w:r>
        <w:rPr>
          <w:b w:val="false"/>
          <w:bCs w:val="false"/>
          <w:spacing w:val="-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0000362692024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29.12.2020 № 3/171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Про зміну громадянці Струк Н.С. (землевласник - Луцька міська територіальна громада в особі Луцької міської ради) цільового призначення  земельної ділянки та надання на умовах оренди для будівництва та обслуговування жилого будинку,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господарських будівель і споруд на вул.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Даньшина, 35/2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», на підставі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Струк Надією Сидорівною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договір оренди землі укладений не був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 рішення Луцької міської ради від 31.01.2024 № 55/93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>«Про перейменування вулиці Даньшина на вулицю Івасюка Володимира у місті Луцьку»,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ам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Гринюк Лілії Євгеніївні, Головенко Жанні Миколаївні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Івасюка Володимира, 35/2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0,0228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(частка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ки Гринюк Лілії Євгеніївни 1/2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, що становить 0,0114 га, частка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ки Головенко Жанни Миколаївни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1/2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, що становить 0,0114 га)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0710100000:21:057:0030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 для будівництва та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громадянами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Гринюк Лілією Євгеніївною, Головенко Жанною Миколаївною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0710100000:21:057:0030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Гринюк Лілію Євгеніївну, Головенко Жанну Миколаївну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0710100000:21:057:0030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Пункти 3-5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Луцької міської ради від 29.12.2020 № 3/171 «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 xml:space="preserve">Про зміну громадянці Струк Н.С. (землевласник - Луцька міська територіальна громада в особі Луцької міської ради) цільового призначення  земельної ділянки та надання на умовах оренди для будівництва та обслуговування жилого будинку,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господарських будівель і споруд на вул.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Даньшина, 35/2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вважати нечинними.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95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864</TotalTime>
  <Application>LibreOffice/7.1.5.2$Windows_X86_64 LibreOffice_project/85f04e9f809797b8199d13c421bd8a2b025d52b5</Application>
  <AppVersion>15.0000</AppVersion>
  <Pages>3</Pages>
  <Words>919</Words>
  <Characters>5827</Characters>
  <CharactersWithSpaces>6969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2024-03-13T14:01:42Z</cp:lastPrinted>
  <dcterms:modified xsi:type="dcterms:W3CDTF">2024-03-13T14:01:35Z</dcterms:modified>
  <cp:revision>167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