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9188860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</w:t>
      </w:r>
      <w:r>
        <w:rPr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highlight w:val="white"/>
          <w:lang w:val="uk-UA" w:eastAsia="zh-CN" w:bidi="ar-SA"/>
        </w:rPr>
        <w:t>ину Іванченку О.А.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умовах оренди земельної  ділянки в ме-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жах “ч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е</w:t>
      </w:r>
      <w:r>
        <w:rPr>
          <w:lang w:val="uk-UA"/>
        </w:rPr>
        <w:t xml:space="preserve">рвоних ліній” </w:t>
      </w:r>
      <w:r>
        <w:rPr>
          <w:lang w:val="uk-UA" w:eastAsia="zh-CN" w:bidi="ar-SA"/>
        </w:rPr>
        <w:t xml:space="preserve">для  обслуговування 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жилого будинку, господарських будівель і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споруд (02.01) на вул.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Олекси Алмазова, 11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громадянина Іванченка Олександра Анатолійовича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Олекси Алмазова, 11</w:t>
      </w:r>
      <w:r>
        <w:rPr>
          <w:sz w:val="28"/>
          <w:szCs w:val="28"/>
          <w:lang w:val="uk-UA"/>
        </w:rPr>
        <w:t xml:space="preserve"> у м. Луцьку в ме</w:t>
      </w:r>
      <w:r>
        <w:rPr>
          <w:sz w:val="28"/>
          <w:szCs w:val="28"/>
          <w:lang w:val="uk-UA" w:eastAsia="zh-CN" w:bidi="ar-SA"/>
        </w:rPr>
        <w:t>жах “ч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е</w:t>
      </w:r>
      <w:r>
        <w:rPr>
          <w:sz w:val="28"/>
          <w:szCs w:val="28"/>
          <w:lang w:val="uk-UA" w:eastAsia="zh-CN" w:bidi="ar-SA"/>
        </w:rPr>
        <w:t xml:space="preserve">рвоних ліній” для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набуттям права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Олекси Алмазова, 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30.08.2018 за № 1424, відповідно до якого право власності на житловий будинок з надвірними будівлями і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30.08.2018, номер відомостей про речове право: 27697569;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30.08.2018 за № 1425, відповідно до якого право власності на земельну ділянку площею 0,0660 га з кадастровим номером 0710100000:21:028:0052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30.08.2018, номер запису про право власності: 27697798; </w:t>
      </w:r>
      <w:r>
        <w:rPr>
          <w:rFonts w:eastAsia="Times New Roman" w:cs="Times New Roman"/>
          <w:b w:val="false"/>
          <w:bCs w:val="false"/>
          <w:i/>
          <w:i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будівельний паспорт від 16.03.2021 ВР01:0587-2960-2187-3742, повідомлення про початок виконання будівельних робіт щодо об’єктів, будівництво яких здійснюється на підставі будівельного паспорта/про зміну даних у повідомленні про початок виконання будівельних робіт щодо об’єктів, будівництво яких здійснюється на підставі будівельного паспорта за №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ВЛ 051210330167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28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53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11.12.2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019, номер відомостей про речове право: 34633623, витяг з Державного земельного кадастру про земельну ділянку від 08.03.2024 № НВ-0000606772024, рішення Луцької міської ради від 26.07.2017 № 29/64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Про надання громадянину Іванченку А.В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дозволу на розроблення технічної докумен</w:t>
      </w:r>
      <w:r>
        <w:rPr>
          <w:spacing w:val="6"/>
          <w:szCs w:val="28"/>
          <w:lang w:val="uk-UA"/>
        </w:rPr>
        <w:t>тації із землеус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трою щодо встановлення (відновлення) меж земельної ділянки в натурі (на місцевості) на вул. Олекси Алмазова, 11»,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відповідно до якого технічна документація із землеустрою щодо встановлення (відновлення) меж земельної ділянки в натурі (на місцевості) на розгляд та затвердження в Луцьку міську раду подана не була у зв’язку зі смертю громадянина Іванченка Анатолія Вікторовича (актовий запис про смерть від 28.02.2018), договір оренди землі, укладений між Луцькою міською радою та громадянином Іванченком Анатолієм Вікторовичем, зареєстрований у Державному реєстрі земель від 20.04.2012 за № 071010004000500, акт приймання-передачі земельної ділянки від 19.06.2017,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Іванченку Олександрові Анатолійовичу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Олекси Алмазова, 11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0,0098 га з кадастровим номером 0710100000:21:028:0053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  в межах “ч</w:t>
      </w:r>
      <w:r>
        <w:rPr>
          <w:rFonts w:eastAsia="Times New Roman" w:cs="Times New Roman"/>
          <w:color w:val="auto"/>
          <w:spacing w:val="6"/>
          <w:kern w:val="0"/>
          <w:sz w:val="28"/>
          <w:szCs w:val="24"/>
          <w:lang w:val="uk-UA" w:eastAsia="zh-CN" w:bidi="ar-SA"/>
        </w:rPr>
        <w:t>е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рвоних ліній” 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Іванченком Олександром Анатолійовичем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0710100000:21:028:0053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громадянина Іванченка Олександра Анатолійовича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0710100000:21:028:0053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Скасувати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26.07.2017 № 29/64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громадянину Іванченку А.В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дозволу на розроблення технічної докумен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тації із землеустрою щодо встановлення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(відновлення) меж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земельної ділянки в на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турі (на місцевості) на вул. Олекси Алмазова, 11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95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901</TotalTime>
  <Application>LibreOffice/7.1.5.2$Windows_X86_64 LibreOffice_project/85f04e9f809797b8199d13c421bd8a2b025d52b5</Application>
  <AppVersion>15.0000</AppVersion>
  <Pages>3</Pages>
  <Words>813</Words>
  <Characters>5265</Characters>
  <CharactersWithSpaces>6279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dcterms:modified xsi:type="dcterms:W3CDTF">2024-03-13T14:10:13Z</dcterms:modified>
  <cp:revision>176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