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6639937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bCs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Олександра Богачука, 10, 12</w:t>
      </w:r>
      <w:r>
        <w:rPr>
          <w:sz w:val="28"/>
          <w:szCs w:val="28"/>
        </w:rPr>
        <w:t xml:space="preserve"> у м. Луцьку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bCs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Олександра Богачука, 10, 12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поділу: від 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19.03.2024</w:t>
        <w:br/>
      </w:r>
      <w:r>
        <w:rPr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7400251692024</w:t>
      </w:r>
      <w:r>
        <w:rPr>
          <w:sz w:val="28"/>
          <w:szCs w:val="28"/>
          <w:lang w:val="uk-UA"/>
        </w:rPr>
        <w:t xml:space="preserve">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112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0710100000:11:124:0062 та </w:t>
      </w:r>
      <w:r>
        <w:rPr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7400251682024</w:t>
      </w:r>
      <w:r>
        <w:rPr>
          <w:sz w:val="28"/>
          <w:szCs w:val="28"/>
          <w:lang w:val="uk-UA"/>
        </w:rPr>
        <w:t xml:space="preserve">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105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0710100000:11:124:0061</w:t>
      </w:r>
      <w:r>
        <w:rPr>
          <w:sz w:val="28"/>
          <w:szCs w:val="28"/>
          <w:lang w:val="uk-UA"/>
        </w:rPr>
        <w:t>, 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bCs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Олександра Богачука, 10, 12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для 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жилого будинку, го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сподарських будівель і споруд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02.01 -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площею 0,0217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0710100000:11:124:0043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п</w:t>
      </w:r>
      <w:r>
        <w:rPr>
          <w:sz w:val="28"/>
          <w:szCs w:val="28"/>
          <w:lang w:val="uk-UA"/>
        </w:rPr>
        <w:t xml:space="preserve">оділена на дві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112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0710100000:11:124:0062,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105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0710100000:11:124:0061,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Зобов’язати власників об’єкт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ів</w:t>
      </w:r>
      <w:r>
        <w:rPr>
          <w:sz w:val="28"/>
          <w:szCs w:val="28"/>
          <w:lang w:val="uk-UA"/>
        </w:rPr>
        <w:t xml:space="preserve"> нерухомого майна, розміщен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на  земельній ділянці № 1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112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0710100000:11:124:0062 та на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0,0105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0710100000:11:124:0061</w:t>
      </w:r>
      <w:r>
        <w:rPr>
          <w:sz w:val="28"/>
          <w:szCs w:val="28"/>
          <w:lang w:val="uk-UA"/>
        </w:rPr>
        <w:t>, 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Туз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6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>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header="0" w:top="855" w:footer="0" w:bottom="170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621</TotalTime>
  <Application>LibreOffice/7.1.5.2$Windows_X86_64 LibreOffice_project/85f04e9f809797b8199d13c421bd8a2b025d52b5</Application>
  <AppVersion>15.0000</AppVersion>
  <Pages>2</Pages>
  <Words>362</Words>
  <Characters>2347</Characters>
  <CharactersWithSpaces>2872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2024-04-02T14:38:46Z</cp:lastPrinted>
  <dcterms:modified xsi:type="dcterms:W3CDTF">2024-04-02T14:38:40Z</dcterms:modified>
  <cp:revision>181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