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2413204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 </w:t>
      </w:r>
      <w:r>
        <w:rPr>
          <w:lang w:val="uk-UA" w:eastAsia="zh-CN" w:bidi="ar-SA"/>
        </w:rPr>
        <w:t xml:space="preserve">громадянам  </w:t>
      </w:r>
      <w:r>
        <w:rPr>
          <w:rStyle w:val="Style13"/>
          <w:b w:val="false"/>
          <w:bCs w:val="false"/>
          <w:lang w:val="uk-UA" w:eastAsia="ar-SA" w:bidi="ar-SA"/>
        </w:rPr>
        <w:t xml:space="preserve">Пазичуку В.П.,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Мирончуку А.В. </w:t>
      </w:r>
      <w:r>
        <w:rPr>
          <w:lang w:val="uk-UA"/>
        </w:rPr>
        <w:t>на  умовах  оренди земе-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льної  ділянки  в  межах  “ч</w:t>
      </w:r>
      <w:r>
        <w:rPr>
          <w:lang w:val="uk-UA" w:eastAsia="zh-CN" w:bidi="ar-SA"/>
        </w:rPr>
        <w:t>е</w:t>
      </w:r>
      <w:r>
        <w:rPr>
          <w:lang w:val="uk-UA"/>
        </w:rPr>
        <w:t xml:space="preserve">рвоних ліній”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для обслуговування жилого будинку, гос-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подарських  будівель  і споруд (02.01)  на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Гімназійній, 15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Пазичука Віктора Петровича,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Мирончука Анатолія Всеволодовича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Гімназійній, 15</w:t>
      </w:r>
      <w:r>
        <w:rPr>
          <w:sz w:val="28"/>
          <w:szCs w:val="28"/>
          <w:lang w:val="uk-UA"/>
        </w:rPr>
        <w:t xml:space="preserve"> у м. Луцьку в ме</w:t>
      </w:r>
      <w:r>
        <w:rPr>
          <w:sz w:val="28"/>
          <w:szCs w:val="28"/>
          <w:lang w:val="uk-UA" w:eastAsia="zh-CN" w:bidi="ar-SA"/>
        </w:rPr>
        <w:t>жах “ч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е</w:t>
      </w:r>
      <w:r>
        <w:rPr>
          <w:sz w:val="28"/>
          <w:szCs w:val="28"/>
          <w:lang w:val="uk-UA" w:eastAsia="zh-CN" w:bidi="ar-SA"/>
        </w:rPr>
        <w:t xml:space="preserve">рвоних ліній” для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набуттям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Мирончуком Анатолієм Всеволодовичем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права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Гімназійній, 15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: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02.03.2023 за № 118, відповідно до якого право власності на 75/100 частки житлового будинку з надвірними будівлями і спорудами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у Державному реєстрі речових прав на нерухоме майно 02.03.2023, номер відомостей про речове право: 49424060;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02.03.2023 за № 119, відповідно до якого право власності на 49/100 частки земельної ділянки загальною площею 0,0720 га з кадастровим номером 0710100000:21:134:0018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у Державному реєстрі речових прав на нерухоме майно 02.03.2023, номер відомостей про речове право: 49424151;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громадянина 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Пазичука Віктора Петровича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об’єкти нерухомого майна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Гімназійній, 15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Луцьку: свідоцтво про право власності на нерухоме майно від 19.03.2014, індексний номер: 19221723,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якого право власності на 25/100 частки житлового будинку з надвірними будівлями і спорудами зареєстровано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 Державному реєстрі речових прав на нерухоме майно 19.03.2014, номер запису про право власності: 5028947, технічний паспорт на об’єкт нерухомого майна від 10.04.2012;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свідоцтво про право власності на нерухоме майно від 22.05.2013, індексний номер: 3788436,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якого право власності на 51/100 частки земельної ділянки загальною площею 0,0720 га з кадастровим номером 0710100000:21:134:0018 зареєстровано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 Державному реєстрі речових прав на нерухоме майно 26.04.2013, номер запису про право власності: 1022904,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да, на земельну ділянку з кадастровим номером 0710100000:21:134:0019 зареєстровано у Державному реєстрі речових прав на нерухоме майно від 03.12.2013, номер запису про право власності: 3951821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, 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11.03.2024 № НВ-0000615332024, договір оренди землі, укладений між Луцькою міською радою та громадянами Ванюрською Оленою Фадеївною, Пазичуком Віктором Петровичем від 11.02.2013 (право оренди на земельну ділянку зареєстроване у Державному реєстрі речових прав на нерухоме майно від 03.12.2013, номер запису про інше речове право: 3963322), строк дії якого закінчився, акт приймання-передачі земельної ділянки, відповідно до якого право оренди на земельну ділянку припинено в Державному реєстрі речових прав на нерухоме майно від 10.06.2019, рішення Луцької міської ради від 28.04.2021 № 10/57 «Про надання  громадянам Ванюрській О.Ф., Пазичуку В.П. на умовах оренди земельної ділянки в межах “червоних ліній” для обслуговування жилого будинку, господарських будівель і споруд на вул. Черняховського, 15 у м. Луцьку», відповідно до якого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договір оренди землі між Луцькою міською радою та громадянами Ванюрською Оленою Фадеївною, Пазичуком Віктором Петровичем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земельну ділянку комунальної власності площею 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058 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0710100000:21:134:0019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31.08.2022 № 34/50 «Про перейменування вулиці Черняховського на вулицю Гімназійну у місті Луцьку»,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ам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Пазичуку Вікторові Петровичу,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Мирончуку Анатолієві Всеволодовичу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Гімназійній, 15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058 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(частка громадянина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Пазичука Віктора Петровича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25/100, що становить 0,0015 га,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Мирончука Анатолія Всеволодовича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75/100, що становить 0,0043 га)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0710100000:21:134:0019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 в межах “ч</w:t>
      </w:r>
      <w:r>
        <w:rPr>
          <w:rFonts w:eastAsia="Times New Roman" w:cs="Times New Roman"/>
          <w:color w:val="auto"/>
          <w:spacing w:val="6"/>
          <w:kern w:val="0"/>
          <w:sz w:val="28"/>
          <w:szCs w:val="24"/>
          <w:lang w:val="uk-UA" w:eastAsia="zh-CN" w:bidi="ar-SA"/>
        </w:rPr>
        <w:t>е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рвоних ліній” 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Пазичуком Віктором Петровичем,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Мирончуком Анатолієм Всеволодовичем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0710100000:21:134:0019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Пазичука Віктора Петровича,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Мирончука Анатолія Всеволодовича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0710100000:21:134:0019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28.04.2021 № 10/57 «Про надання  громадянам Ванюрській О.Ф., Пазичуку В.П. на умовах оренди земельної ділянки в межах “червоних ліній” для обслуговування жилого будинку, господарських будівель і споруд на вул. Черняховського, 15 у м. Луцьку»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вважати нечинним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7.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95" w:footer="0" w:bottom="19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1081</TotalTime>
  <Application>LibreOffice/7.1.5.2$Windows_X86_64 LibreOffice_project/85f04e9f809797b8199d13c421bd8a2b025d52b5</Application>
  <AppVersion>15.0000</AppVersion>
  <Pages>3</Pages>
  <Words>985</Words>
  <Characters>6344</Characters>
  <CharactersWithSpaces>7540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2024-03-20T15:26:36Z</cp:lastPrinted>
  <dcterms:modified xsi:type="dcterms:W3CDTF">2024-03-20T15:25:24Z</dcterms:modified>
  <cp:revision>186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