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2316579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  </w:t>
      </w:r>
      <w:r>
        <w:rPr>
          <w:color w:val="000000"/>
          <w:sz w:val="28"/>
          <w:szCs w:val="28"/>
          <w:lang w:val="uk-UA"/>
        </w:rPr>
        <w:t xml:space="preserve">ПП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та обслуговування адміністративно-логістич-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ного комплексу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(03.10) </w:t>
      </w:r>
      <w:r>
        <w:rPr>
          <w:color w:val="000000"/>
          <w:spacing w:val="-6"/>
          <w:sz w:val="28"/>
          <w:szCs w:val="28"/>
        </w:rPr>
        <w:t>на  вул. Кар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бишева, 2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у м. Луцьку (площею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2839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адміністративно-логістичного комплексу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 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ПРИВАТНОМУ ПІДПРИЄМСТВУ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b w:val="false"/>
          <w:bCs w:val="false"/>
          <w:sz w:val="28"/>
          <w:szCs w:val="28"/>
          <w:lang w:val="uk-UA"/>
        </w:rPr>
        <w:t>04</w:t>
      </w:r>
      <w:r>
        <w:rPr>
          <w:b w:val="false"/>
          <w:bCs w:val="false"/>
          <w:sz w:val="28"/>
          <w:szCs w:val="28"/>
          <w:lang w:val="uk-UA"/>
        </w:rPr>
        <w:t>.0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>.2024</w:t>
        <w:br/>
        <w:t>№ НВ-</w:t>
      </w:r>
      <w:r>
        <w:rPr>
          <w:b w:val="false"/>
          <w:bCs w:val="false"/>
          <w:sz w:val="28"/>
          <w:szCs w:val="28"/>
          <w:lang w:val="uk-UA"/>
        </w:rPr>
        <w:t>7400216742024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96, 98-102,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2839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9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адміністративно-логістичного комплексу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 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ПІДПРИЄМСТВУ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2839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9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адміністративно-логістичного комплексу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(03.10 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ПРИВАТНИМ ПІДПРИЄМСТВОМ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9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ПРИВАТНЕ ПІДПРИЄМСТВО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6. 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33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7:00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39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земельний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сервітут для забезпечення права проїзду на транспортному засобі по наявному шляху (07.02) площею 0,0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750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75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386</TotalTime>
  <Application>LibreOffice/7.4.0.3$Windows_X86_64 LibreOffice_project/f85e47c08ddd19c015c0114a68350214f7066f5a</Application>
  <AppVersion>15.0000</AppVersion>
  <Pages>2</Pages>
  <Words>517</Words>
  <Characters>3489</Characters>
  <CharactersWithSpaces>4161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2024-02-05T13:58:39Z</cp:lastPrinted>
  <dcterms:modified xsi:type="dcterms:W3CDTF">2024-03-14T16:28:56Z</dcterms:modified>
  <cp:revision>201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