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556675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 «МБК»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  умовах оренди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земельної ділянки для будівництва та обслу-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говування      житлово-офісного    комплексу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(03.10) на  вул. Драгоманова, 15 у м. Луцьку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МІСТОБУДКОНЦЕПТ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Драгоманова, 15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6"/>
          <w:sz w:val="28"/>
          <w:szCs w:val="28"/>
          <w:lang w:val="uk-UA"/>
        </w:rPr>
        <w:t xml:space="preserve">для будівництва та </w:t>
      </w:r>
      <w:r>
        <w:rPr>
          <w:spacing w:val="-6"/>
          <w:sz w:val="28"/>
          <w:szCs w:val="28"/>
          <w:lang w:val="uk-UA"/>
        </w:rPr>
        <w:t xml:space="preserve">обслуговування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итлово-офісного комплексу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03.10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–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вул. Драгоманова, 15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 «ЛУЦЬКМІСЬКБУД»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 «МІСТОБУДКОНЦЕПТ»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договір купівлі-продажу від 06.03.2024 за № 650,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відповідно до якого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право власності на незавершений будівництвом житлово-торгово-офісний комплекс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готовніст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4%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зареєстровано в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від 06.03.2024, номер відомостей про речове право: 54011965,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технічний паспорт на об’єкт нерухомого майна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04.03.2024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»,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зареєстрований у Державному реєстрі земель від 12.05.2009 за № 040907700263, поновлений додатковою угодою про поновлення договору оренди землі від 22.05.2017 (право оренди на земельну ділянку зареєстровано в Державному реєстрі речових прав на нерухоме майно 26.05.2017, номер запису про інше речове право: 20898177),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строк дії якого закінчився, акт приймання-передачі земельної ділянки від 13.03.2024, відповідно до якого зареєстровано припинення права оренди на земельну ділянку у Державному реєстрі речових прав на нерухоме майно від 20.03.2024,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02.04.2024</w:t>
        <w:br/>
        <w:t xml:space="preserve">№ НВ-9935633532024,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з кадастровим номером 0710100000:11: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en-US" w:eastAsia="zh-CN" w:bidi="ar-SA"/>
        </w:rPr>
        <w:t>116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en-US" w:eastAsia="zh-CN" w:bidi="ar-SA"/>
        </w:rPr>
        <w:t>03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26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05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.201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20897575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МІСТОБУДКОНЦЕПТ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»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Драгоманова, 15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7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0,1451 га з кадастровим номером 0710100000:11:116:0003, </w:t>
      </w:r>
      <w:r>
        <w:rPr>
          <w:spacing w:val="6"/>
          <w:sz w:val="28"/>
          <w:szCs w:val="28"/>
          <w:lang w:val="uk-UA"/>
        </w:rPr>
        <w:t xml:space="preserve">для будівництва та </w:t>
      </w:r>
      <w:r>
        <w:rPr>
          <w:spacing w:val="-6"/>
          <w:sz w:val="28"/>
          <w:szCs w:val="28"/>
          <w:lang w:val="uk-UA"/>
        </w:rPr>
        <w:t xml:space="preserve">обслуговування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житлово-офісного комплексу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03.10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–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МІСТОБУДКОНЦЕПТ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0710100000:11:116:0003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МІСТОБУДКОНЦЕПТ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0710100000:11:116:0003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bCs w:val="false"/>
          <w:spacing w:val="-6"/>
          <w:sz w:val="24"/>
          <w:szCs w:val="28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373</TotalTime>
  <Application>LibreOffice/7.4.0.3$Windows_X86_64 LibreOffice_project/f85e47c08ddd19c015c0114a68350214f7066f5a</Application>
  <AppVersion>15.0000</AppVersion>
  <Pages>3</Pages>
  <Words>693</Words>
  <Characters>4661</Characters>
  <CharactersWithSpaces>5561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2024-03-11T12:13:43Z</cp:lastPrinted>
  <dcterms:modified xsi:type="dcterms:W3CDTF">2024-04-08T16:10:06Z</dcterms:modified>
  <cp:revision>177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