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6136646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на вул. Винниченка, 67-А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вул. Винниченка, 67-А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</w:t>
      </w:r>
      <w:r>
        <w:rPr>
          <w:b w:val="false"/>
          <w:bCs w:val="false"/>
          <w:sz w:val="28"/>
          <w:szCs w:val="28"/>
          <w:lang w:val="uk-UA"/>
        </w:rPr>
        <w:t>11.03.2024 № НВ-6100252202024</w:t>
      </w:r>
      <w:r>
        <w:rPr>
          <w:sz w:val="28"/>
          <w:szCs w:val="28"/>
          <w:lang w:val="uk-UA"/>
        </w:rPr>
        <w:t xml:space="preserve"> на земельну ділянку площею 0,0243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0710100000:11:014:0132 та</w:t>
      </w:r>
      <w:r>
        <w:rPr>
          <w:sz w:val="28"/>
          <w:szCs w:val="28"/>
          <w:lang w:val="uk-UA"/>
        </w:rPr>
        <w:t xml:space="preserve"> від 11.03.2024 № НВ-6100252192024 на земельну ділянку площею 0,0233 г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0710100000:11:014:0131,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керуючись статтями 12, 79-1,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98-102,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122, 186 Земельного кодексу України, статтями 29, 56 Закону України «Про землеустрій», статтею 27 Закону України «Про Державний земельний кадаст</w:t>
      </w:r>
      <w:r>
        <w:rPr>
          <w:sz w:val="28"/>
          <w:szCs w:val="28"/>
          <w:lang w:val="uk-UA" w:eastAsia="zh-CN"/>
        </w:rPr>
        <w:t xml:space="preserve">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Винниченка, 67-А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для будівництва (реконструкції) та обслуговування офісних приміщень та автосалону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AUDI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прибутку), загальною площею 0,0476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0710100000:11:014:0064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0,0243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0710100000:11:014:0132,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0,0233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0710100000:11:014:0131,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Встановити на земельній ділянці № 1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з кадастровим номером 0710100000:11:014:0132 земельний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сервітут для забезпечення права проїзду на транспортному засобі по наявному шляху (07.02) площею 0,0036 га.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8"/>
          <w:highlight w:val="white"/>
          <w:lang w:eastAsia="zh-CN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453</TotalTime>
  <Application>LibreOffice/7.4.0.3$Windows_X86_64 LibreOffice_project/f85e47c08ddd19c015c0114a68350214f7066f5a</Application>
  <AppVersion>15.0000</AppVersion>
  <Pages>2</Pages>
  <Words>354</Words>
  <Characters>2342</Characters>
  <CharactersWithSpaces>2860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2024-04-09T16:13:40Z</cp:lastPrinted>
  <dcterms:modified xsi:type="dcterms:W3CDTF">2024-04-09T16:13:36Z</dcterms:modified>
  <cp:revision>201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