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989308144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bookmarkStart w:id="0" w:name="__DdeLink__327_11537149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О.Стецюка</w:t>
      </w:r>
      <w:bookmarkEnd w:id="0"/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юридичного департаменту Луцької міської ради від 25.04.2024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          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№3-5/114: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СТЕЦЮКА Олександра Олеговича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20 травня 2024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1" w:name="__DdeLink__126_429466469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головного спеціаліста, юриста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>відділу судового представництва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юридичного департаменту Луцької міської ради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Олександра Стецюка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головного спеціаліста, юриста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>відділу судового представництва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юридичного департаменту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О.Ст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е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цюка</w:t>
      </w:r>
      <w:bookmarkStart w:id="2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2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 ПРИСВОЇТИ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СТЕЦЮКУ Олександру Олеговичу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СТЕЦЮКУ Олександру Олеговичу</w:t>
      </w:r>
      <w:r>
        <w:rPr/>
        <w:t>,</w:t>
      </w:r>
      <w:bookmarkStart w:id="3" w:name="__DdeLink__113_3661567560"/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му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спеціалісту, юристу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відділу судового представництва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юридичного департаменту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3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Олександру Стецюку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20 травня  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головного спеціаліста, юриста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>відділу судового представництва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юридичного департаменту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461</TotalTime>
  <Application>LibreOffice/6.3.3.2$Windows_X86_64 LibreOffice_project/a64200df03143b798afd1ec74a12ab50359878ed</Application>
  <Pages>2</Pages>
  <Words>290</Words>
  <Characters>1935</Characters>
  <CharactersWithSpaces>2435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2024-05-14T11:22:29Z</dcterms:modified>
  <cp:revision>40</cp:revision>
  <dc:subject/>
  <dc:title/>
</cp:coreProperties>
</file>