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00503809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проєкту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hanging="0" w:left="0" w:right="-86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</w:t>
      </w:r>
      <w:r>
        <w:rPr>
          <w:szCs w:val="28"/>
        </w:rPr>
        <w:t>є</w:t>
      </w:r>
      <w:r>
        <w:rPr>
          <w:szCs w:val="28"/>
        </w:rPr>
        <w:t>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                    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>V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left="0"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5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проєкту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0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true"/>
        <w:ind w:hanging="0" w:left="0" w:right="-868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LibreOffice/7.6.4.1$Windows_X86_64 LibreOffice_project/e19e193f88cd6c0525a17fb7a176ed8e6a3e2aa1</Application>
  <AppVersion>15.0000</AppVersion>
  <Pages>2</Pages>
  <Words>351</Words>
  <Characters>2389</Characters>
  <CharactersWithSpaces>2942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2024-05-01T15:00:31Z</dcterms:modified>
  <cp:revision>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