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83289135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кту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hanging="0" w:left="0" w:right="-868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</w:t>
      </w:r>
      <w:r>
        <w:rPr>
          <w:szCs w:val="28"/>
        </w:rPr>
        <w:t>є</w:t>
      </w:r>
      <w:r>
        <w:rPr>
          <w:szCs w:val="28"/>
        </w:rPr>
        <w:t>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hanging="0" w:left="0" w:right="4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5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</w:t>
      </w:r>
      <w:r>
        <w:rPr>
          <w:sz w:val="28"/>
          <w:szCs w:val="28"/>
          <w:u w:val="none"/>
          <w:lang w:val="uk-UA"/>
        </w:rPr>
        <w:t>є</w:t>
      </w:r>
      <w:r>
        <w:rPr>
          <w:sz w:val="28"/>
          <w:szCs w:val="28"/>
          <w:u w:val="none"/>
          <w:lang w:val="uk-UA"/>
        </w:rPr>
        <w:t xml:space="preserve">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firstLine="567" w:left="0" w:right="0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hanging="0" w:left="0" w:right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overflowPunct w:val="true"/>
        <w:ind w:hanging="0" w:left="0" w:right="-868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true"/>
        <w:bidi w:val="0"/>
        <w:ind w:hanging="0" w:left="0" w:right="-868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LibreOffice/7.6.4.1$Windows_X86_64 LibreOffice_project/e19e193f88cd6c0525a17fb7a176ed8e6a3e2aa1</Application>
  <AppVersion>15.0000</AppVersion>
  <Pages>2</Pages>
  <Words>352</Words>
  <Characters>2399</Characters>
  <CharactersWithSpaces>2953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2024-05-01T14:09:25Z</cp:lastPrinted>
  <dcterms:modified xsi:type="dcterms:W3CDTF">2024-05-01T14:38:20Z</dcterms:modified>
  <cp:revision>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