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(землекористувач  громадянин  Малихін Г.Ю.),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>волу на розроблення про</w:t>
      </w:r>
      <w:r>
        <w:rPr>
          <w:spacing w:val="6"/>
          <w:sz w:val="28"/>
          <w:szCs w:val="28"/>
        </w:rPr>
        <w:t>є</w:t>
      </w:r>
      <w:r>
        <w:rPr>
          <w:spacing w:val="6"/>
          <w:sz w:val="28"/>
          <w:szCs w:val="28"/>
        </w:rPr>
        <w:t xml:space="preserve">кту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   відведення    земельної  ділянки 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цільового  призначення)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  будівництва   та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 спортивно-оздоровчого  комп-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лексу з  тенісними  кортами  (03.15)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 вул. Ко-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вельській,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виконання рішення Волинського окружного адміністративного суду від 20.03.2023, справа № 140/1405/23, яке набрало законної сили 20.04.2023, розглянувши клопотання громадянина Малихіна Гліба Юрійовича від 21 вересня 2022 року про надання дозволу на розроблення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 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</w:t>
      </w:r>
      <w:r>
        <w:rPr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>документи, що посвідчують право власності громадянина Малихіна Гліба Юрійовича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>: договір купівлі-продажу від 01.06.2017 за № 216, відповідно до як</w:t>
      </w:r>
      <w:r>
        <w:rPr>
          <w:color w:val="00000A"/>
          <w:spacing w:val="2"/>
          <w:sz w:val="28"/>
          <w:szCs w:val="28"/>
          <w:lang w:eastAsia="zh-CN"/>
        </w:rPr>
        <w:t>ого</w:t>
      </w:r>
      <w:r>
        <w:rPr>
          <w:color w:val="000000"/>
          <w:spacing w:val="2"/>
          <w:sz w:val="28"/>
          <w:szCs w:val="28"/>
          <w:lang w:eastAsia="zh-CN"/>
        </w:rPr>
        <w:t xml:space="preserve"> право власності на спортивно-оздоровчий комплекс та тенісні корти зареєстровано в Державному реєстрі речових прав на нерухоме майно </w:t>
      </w:r>
      <w:r>
        <w:rPr>
          <w:color w:val="00000A"/>
          <w:spacing w:val="2"/>
          <w:sz w:val="28"/>
          <w:szCs w:val="28"/>
          <w:lang w:eastAsia="zh-CN"/>
        </w:rPr>
        <w:t xml:space="preserve">01.06.2017, номер запису про право власності: 20712425, </w:t>
      </w:r>
      <w:r>
        <w:rPr>
          <w:b w:val="false"/>
          <w:bCs w:val="false"/>
          <w:color w:val="00000A"/>
          <w:sz w:val="28"/>
          <w:szCs w:val="28"/>
          <w:lang w:eastAsia="zh-CN"/>
        </w:rPr>
        <w:t>технічний паспорт на об'єкт нерухомого майна,</w:t>
      </w:r>
      <w:r>
        <w:rPr>
          <w:color w:val="00000A"/>
          <w:sz w:val="28"/>
          <w:szCs w:val="28"/>
          <w:lang w:eastAsia="zh-CN"/>
        </w:rPr>
        <w:t xml:space="preserve"> враховуючи </w:t>
      </w:r>
      <w:r>
        <w:rPr>
          <w:color w:val="00000A"/>
          <w:sz w:val="28"/>
          <w:szCs w:val="28"/>
          <w:lang w:val="uk-UA" w:eastAsia="zh-CN"/>
        </w:rPr>
        <w:t xml:space="preserve">Державний акт на право постійного користування земельною ділянкою ВАТ «Електротермометрія», зареєстрований в Книзі записів державних актів на право постійного користування землею за № 271 від 26.05.1997 (серія ВЛ № 0048), відповідно до якого право постійного користування на земельну ділянку перенесено до  </w:t>
      </w:r>
      <w:r>
        <w:rPr>
          <w:color w:val="000000"/>
          <w:spacing w:val="2"/>
          <w:sz w:val="28"/>
          <w:szCs w:val="28"/>
          <w:lang w:val="uk-UA" w:eastAsia="zh-CN"/>
        </w:rPr>
        <w:t xml:space="preserve">Державного реєстру речових прав на нерухоме майно 31.05.2022,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23.02.2022 № 26/46 «Про затвердження ПУБЛІЧНОМУ АКЦІОНЕРНОМУ ТОВАРИСТВУ «ЕЛЕКТРОТЕРМОМЕТРІЯ» технічної документації із землеустрою щодо поділу та об’єднання земельних ділянок на вул. Ковельській, 40 у м. Луцьку», рішення Луцької міської ради від 27.07.2022 № 33/3 «Про припинення ПУБЛІЧНОМУ АКЦІОНЕРНОМУ ТОВАРИСТВУ  «ЕЛЕКТРОТЕРМОМЕТРІЯ» права постійного користування земельною ділянкою на вул. Ковельській, 40 у м. Луцьку»,</w:t>
      </w:r>
      <w:r>
        <w:rPr>
          <w:b w:val="false"/>
          <w:bCs w:val="false"/>
          <w:color w:val="00000A"/>
          <w:sz w:val="28"/>
          <w:szCs w:val="28"/>
          <w:lang w:eastAsia="zh-CN"/>
        </w:rPr>
        <w:t xml:space="preserve"> відповідно до якого право постійного користування земельною ділянкою припинено у Державному реєстрі речових прав на нерухоме майно </w:t>
      </w:r>
      <w:r>
        <w:rPr>
          <w:b w:val="false"/>
          <w:bCs w:val="false"/>
          <w:color w:val="00000A"/>
          <w:spacing w:val="2"/>
          <w:sz w:val="28"/>
          <w:szCs w:val="28"/>
          <w:lang w:eastAsia="zh-CN"/>
        </w:rPr>
        <w:t xml:space="preserve">03.08.2022, </w:t>
      </w:r>
      <w:r>
        <w:rPr>
          <w:b w:val="false"/>
          <w:bCs w:val="false"/>
          <w:color w:val="00000A"/>
          <w:spacing w:val="2"/>
          <w:sz w:val="28"/>
          <w:szCs w:val="28"/>
          <w:lang w:val="uk-UA" w:eastAsia="zh-CN"/>
        </w:rPr>
        <w:t>витяг з протоколу пленарного засідання 36-ї сесії Луцької міської ради VIII скликання від 26.10.2022, витяг з протоколу пленарного засідання 37-ї сесії Луцької міської ради VIII скликання від 30.11.2022, витяг з протоколу пленарного засідання 41-ї сесії Луцької міської ради VIII скликання від 22.02.2023, витяг з протоколу пленарного засідання 45-ї сесії Луцької міської ради VIII скликання від 31.05.2023, витяг з протоколу пленарного засідання 47-ї сесії Луцької міської ради VIII скликання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від 28.06.2023, витяг з протоколу пленарного засідання 48-ї сесії Луцької міської ради VIII скликання від 26.07.2023, витяг з протоколу пленарного засідання 50-ї сесії Луцької міської ради VIII скликання від 30.08.2023,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51-ї сесії Луцької міської ради VIII скликання від 25.09.2023,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з протоколу пленарного засідання 52-ї сесії Луцької міської ради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en-US" w:eastAsia="zh-CN" w:bidi="ar-SA"/>
        </w:rPr>
        <w:t>VIII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скликання від 31.10.2023,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итяг з протоколу пленарного засідання 53-ї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en-US"/>
        </w:rPr>
        <w:t>VIII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 скликання від 29.11.2023,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>витяг з протоколу пленарного засідання 54-ї сесії Луцької міської ради VIII скликання від 20.12.2023, 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/>
        </w:rPr>
        <w:t xml:space="preserve">итяг з протоколу пленарного засідання 55-ї сесії Луцької міської ради VIII скликання від 31.01.2024,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ru-RU" w:bidi="ar-SA"/>
        </w:rPr>
        <w:t xml:space="preserve">витяг з протоколу пленарного засідання 56-ї сесії Луцької міської ради VIII скликання від 21.02.2024,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керуючись статтями 12, 20, 79-1, 93, 120, 122, 123, частиною другою статті 134 Земельного кодексу України, статтями 6, 7 Закону України «Про оренду землі», </w:t>
      </w:r>
      <w:r>
        <w:rPr>
          <w:color w:val="00000A"/>
          <w:sz w:val="28"/>
          <w:szCs w:val="28"/>
          <w:lang w:eastAsia="zh-CN"/>
        </w:rPr>
        <w:t>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>землекористувач громадянин Малихін Гліб Юрійович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 xml:space="preserve">, площею 0,8157 га з кадастровим номером 0710100000:21:029:0069 із зміною цільового призначення з «для виробничо-господарської діяльності»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обслуговування спортивно-оздоровчого комплексу з тенісними кортами» (03.15 – для будівництва та обслуговування інших будівель громадської забудови)</w:t>
      </w:r>
      <w:r>
        <w:rPr>
          <w:sz w:val="28"/>
          <w:szCs w:val="28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4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5">
    <w:name w:val="List"/>
    <w:basedOn w:val="Style14"/>
    <w:uiPriority w:val="99"/>
    <w:rsid w:val="0016319b"/>
    <w:pPr/>
    <w:rPr>
      <w:rFonts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478</TotalTime>
  <Application>LibreOffice/7.4.0.3$Windows_X86_64 LibreOffice_project/f85e47c08ddd19c015c0114a68350214f7066f5a</Application>
  <AppVersion>15.0000</AppVersion>
  <Pages>3</Pages>
  <Words>800</Words>
  <Characters>5321</Characters>
  <CharactersWithSpaces>6321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cp:lastPrinted>2024-05-02T10:26:12Z</cp:lastPrinted>
  <dcterms:modified xsi:type="dcterms:W3CDTF">2024-05-02T10:26:29Z</dcterms:modified>
  <cp:revision>171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