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2101314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фізичній  особі-підприємцю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Корнієнку А.П.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земель-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  та  обслугову-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вання   бару  та   готельних   номерів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(03.08)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Данила Галицького, 1-А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фізичної особи-підприємця</w:t>
      </w:r>
      <w:r>
        <w:rPr>
          <w:sz w:val="28"/>
          <w:szCs w:val="28"/>
          <w:lang w:val="uk-UA"/>
        </w:rPr>
        <w:t xml:space="preserve"> </w:t>
      </w:r>
      <w:r>
        <w:rPr>
          <w:spacing w:val="-2"/>
          <w:sz w:val="28"/>
          <w:szCs w:val="28"/>
          <w:lang w:val="uk-UA"/>
        </w:rPr>
        <w:t>Корнієнка Анатолія Петровича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Данила Галицького, 1-А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бару та готельних номерів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(03.08 – для будівництва та обслуговування об’єктів туристичної інфраструктури та закладів громадського харчування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проєкт землеустрою щодо відведення земельної ділянки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фізичній особі-підприємцю</w:t>
      </w:r>
      <w:r>
        <w:rPr>
          <w:sz w:val="28"/>
          <w:szCs w:val="28"/>
          <w:lang w:val="uk-UA"/>
        </w:rPr>
        <w:t xml:space="preserve"> </w:t>
      </w:r>
      <w:r>
        <w:rPr>
          <w:spacing w:val="-2"/>
          <w:sz w:val="28"/>
          <w:szCs w:val="28"/>
          <w:lang w:val="uk-UA"/>
        </w:rPr>
        <w:t xml:space="preserve">Корнієнку Анатолієві Петровичу,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кадастру про земельну ділянку від 19.04.2024 № НВ-6800285372024,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Данила Галицького, 1-А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0,0551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0710100000:11:152:0013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бару та готельних номерів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(03.08 – для будівництва та обслуговування об’єктів туристичної інфраструктури та закладів громадського харчування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фізичній особі-підприємцю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Корнієнку Анатолієві Петровичу</w:t>
      </w:r>
      <w:r>
        <w:rPr>
          <w:sz w:val="28"/>
          <w:szCs w:val="28"/>
          <w:lang w:val="uk-UA"/>
        </w:rPr>
        <w:t xml:space="preserve"> земельну ділянку на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вул. Данила Галицького, 1-А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0,0551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0710100000:11:152:0013,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бару та готельних номерів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(03.08 – для будівництва та обслуговування об’єктів туристичної інфраструктури та закладів громадського харчування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фізичною особою-підприємцем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Корнієнком Анатолієм Петровичем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0710100000:11:152:0013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фізичну особу-підприємця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Корнієнка Анатолія Петровича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298</TotalTime>
  <Application>LibreOffice/7.4.0.3$Windows_X86_64 LibreOffice_project/f85e47c08ddd19c015c0114a68350214f7066f5a</Application>
  <AppVersion>15.0000</AppVersion>
  <Pages>2</Pages>
  <Words>495</Words>
  <Characters>3251</Characters>
  <CharactersWithSpaces>3910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2024-05-01T15:36:01Z</cp:lastPrinted>
  <dcterms:modified xsi:type="dcterms:W3CDTF">2024-05-01T15:35:36Z</dcterms:modified>
  <cp:revision>206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