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631190080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hanging="0" w:right="-319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Дмитра Борисовича про затвердження про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 xml:space="preserve">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 xml:space="preserve"> про затвердження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 (02.03) на вул. Гостинній, 4 у м. Луцьку,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                                  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та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448" w:leader="none"/>
        </w:tabs>
        <w:suppressAutoHyphens w:val="true"/>
        <w:bidi w:val="0"/>
        <w:spacing w:before="0" w:after="0"/>
        <w:ind w:firstLine="567" w:left="0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344</TotalTime>
  <Application>LibreOffice/7.6.4.1$Windows_X86_64 LibreOffice_project/e19e193f88cd6c0525a17fb7a176ed8e6a3e2aa1</Application>
  <AppVersion>15.0000</AppVersion>
  <Pages>2</Pages>
  <Words>478</Words>
  <Characters>3236</Characters>
  <CharactersWithSpaces>4125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</cp:keywords>
  <dc:language>uk-UA</dc:language>
  <cp:lastModifiedBy/>
  <cp:lastPrinted>2023-10-09T12:35:23Z</cp:lastPrinted>
  <dcterms:modified xsi:type="dcterms:W3CDTF">2024-05-08T10:33:41Z</dcterms:modified>
  <cp:revision>45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