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47069889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Про визнання неукладеним договору оренди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землі на земельну ділянку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Рівненській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(поруч з будинком № 154)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На підставі Акта про несплату належної суми за придбаний лот та суми витрат (видатків), здійснених на підготовку лота для продажу на земельних торгах переможцем земельних торгів № LRE001-UA-20240227-87906 від 03.05.2024, відповідно до якого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ТОВАРИСТВОМ З ОБМЕЖЕНОЮ ВІДПОВІДАЛЬНІСТЮ «ОНЛІ Ю», як переможцем земельних торгів № LRE001-UA-20240227-87906, не сплачено кошти за придбаний лот, а саме право оренди на земельну ділянку з  кадастровим номером 0710100000:34:069:0163 площею 0,0780 га, розташовану за адресою: м. Луцьк, вул. Рівненська (поруч з будинком № 154), а також не сплачено витрати, здійснені на підготовку лота, враховуючи, що на підставі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протоколу про результати земельних торгів № LRE001-UA-20240227-87906 від 04.04.2024 між Луцькою міською радою та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ТОВАРИСТВОМ З ОБМЕЖЕНОЮ ВІДПОВІДАЛЬНІСТЮ «ОНЛІ Ю»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25.04.2024 підписано договір оренди землі на вищевказану земельну ділянку комунальної власності, відповідно до якого державну реєстрацію права оренди на земельну ділянку в Державному реєстрі речових прав на нерухоме майно здійснено не було,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керуючись статтею 144 Конституції України, частиною сімнадцятою, двадцятою, двадцять четвертою  статті 137 Земельного кодексу України, статтями 6, 16 Закону України «Про оренду землі», пунктом 1 частини першої статті 2, пунктом 14 частини першої статті 27 Закону України «Про державну реєстрацію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ею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2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 підпунктом 1 пункту «а» статті 33, статтею 59 Закону України «Про місцеве самоврядування в Україні», частиною другою пункту 49 Вимог щодо підготовки та проведення земельних торгів для продажу земельних ділянок та набуття прав користування ними (оренди, суперфіцію, емфітевзису), затверджених постановою Кабінету Міністрів України від 22.09.2021 № 1013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Деякі питання підготовки до проведення та проведення земельних торгів для продажу земельних ділянок та набуття прав користування ними (оренди, суперфіцію, емфітевзису)», 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rFonts w:eastAsia="Segoe UI" w:cs="Tahoma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 xml:space="preserve">Договір оренди землі, підписаний 25.04.2024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ОНЛІ 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</w:t>
      </w:r>
      <w:r>
        <w:rPr>
          <w:rFonts w:eastAsia="Segoe UI" w:cs="Tahoma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 xml:space="preserve">, на </w:t>
      </w:r>
      <w:r>
        <w:rPr>
          <w:rFonts w:eastAsia="Segoe UI" w:cs="Tahoma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hi-IN"/>
        </w:rPr>
        <w:t xml:space="preserve">земельну ділянку комунальної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з кадастровим номером 0710100000:34:069:0163 площею 0,0780 га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Рівненській (поруч з будинком № 154) у м. Луцьку</w:t>
      </w:r>
      <w:r>
        <w:rPr>
          <w:rFonts w:eastAsia="Segoe UI" w:cs="Tahoma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hi-IN"/>
        </w:rPr>
        <w:t xml:space="preserve">, </w:t>
      </w:r>
      <w:r>
        <w:rPr>
          <w:rFonts w:eastAsia="Segoe UI" w:cs="Tahoma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>вважати неукладеним.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Туз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>3</w:t>
      </w:r>
    </w:p>
    <w:sectPr>
      <w:type w:val="nextPage"/>
      <w:pgSz w:w="11906" w:h="16838"/>
      <w:pgMar w:left="1701" w:right="567" w:gutter="0" w:header="0" w:top="845" w:footer="0" w:bottom="1879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615</TotalTime>
  <Application>LibreOffice/7.4.0.3$Windows_X86_64 LibreOffice_project/f85e47c08ddd19c015c0114a68350214f7066f5a</Application>
  <AppVersion>15.0000</AppVersion>
  <Pages>2</Pages>
  <Words>394</Words>
  <Characters>2470</Characters>
  <CharactersWithSpaces>3072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</cp:keywords>
  <dc:language>uk-UA</dc:language>
  <cp:lastModifiedBy/>
  <cp:lastPrinted>2024-05-13T11:51:44Z</cp:lastPrinted>
  <dcterms:modified xsi:type="dcterms:W3CDTF">2024-05-13T15:04:04Z</dcterms:modified>
  <cp:revision>173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