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7823997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Про припинення громадянці Шиловій Н.С.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постійного користування земельною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ділянкою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на вул. Галшки Гулевичівни, 3/1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Розглянувши заяву громадянки Шилової Наталії Петрівни (</w:t>
      </w:r>
      <w:r>
        <w:rPr>
          <w:rFonts w:eastAsia="SimSun;宋体" w:cs="Times New Roman"/>
          <w:bCs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спадкоємця нерухомого майна, розташованого на земельній ділянці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на вул.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Галшки Гулевичівни, 3/1 у м. Луцьку)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про припинення права постійного користування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земельною ділянкою на вул. Галшки Гулевичівни, 3/1 у м. Луцьку у зв'язку зі смертю землекористувача вищезазначеної земельної ділянки громадянки Шилової Надії Степанівни,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про реєстрацію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права постійного користування земельної ділянки (номер запису про інше речове право: 54239948 від 20.03.2024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земельного кадастру про земельну ділянку, державний акт на право постійного користування землею серії ВЛ № 51-П, зареєстрований в Книзі записів державних актів на право постійного користування землею від 17.10.2000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> 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51, свідоцтво про смерть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громадянки Шилової Надії Степанівни серії І-ЕГ № 195373,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свідоцтво про право на спадщину за законом від 31.08.2023, зареєстрованого в реєстрі за № 3848,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Галшки Гулевичівни, 3/1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у м. Луцьку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громадянки Шилової Наталії Петрівни, і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нформацію Головного управління Державної податкової служби у Волинській області </w:t>
      </w:r>
      <w:r>
        <w:rPr>
          <w:color w:val="000000"/>
          <w:szCs w:val="28"/>
        </w:rPr>
        <w:t xml:space="preserve">щодо відсутності заборгованості зі сплати податку за землю,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140-142 Земельного кодексу України, ст. 26 Закону України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Законом України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Про Державний земельний кадастр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Законом України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Про державну реєстрацію речових прав на нерухоме майно та їх обтяжень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постановою Кабінету Міністрів України від 17 жовтня 2012 року № 1051 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1. Припинити</w:t>
      </w:r>
      <w:r>
        <w:rPr>
          <w:rFonts w:cs="Times New Roman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громадянці Шиловій Надії Степанівні</w:t>
      </w:r>
      <w:r>
        <w:rPr>
          <w:rFonts w:cs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вул. Галшки Гулевичівни, 3/1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0,0465 га, кадастровим номером 0710100000:11:150:0021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2. 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750</TotalTime>
  <Application>LibreOffice/7.6.4.1$Windows_X86_64 LibreOffice_project/e19e193f88cd6c0525a17fb7a176ed8e6a3e2aa1</Application>
  <AppVersion>15.0000</AppVersion>
  <Pages>2</Pages>
  <Words>374</Words>
  <Characters>2437</Characters>
  <CharactersWithSpaces>2977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2024-04-24T12:47:11Z</cp:lastPrinted>
  <dcterms:modified xsi:type="dcterms:W3CDTF">2024-06-06T16:13:08Z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