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63080219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Паламарчуку О.В.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гаража автомо-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</w:t>
      </w:r>
      <w:r>
        <w:rPr>
          <w:color w:val="000000"/>
          <w:spacing w:val="-6"/>
          <w:sz w:val="28"/>
          <w:szCs w:val="28"/>
          <w:lang w:val="uk-UA"/>
        </w:rPr>
        <w:t>Підгаєцькій, 9-А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Паламарчука Олександра Володимировича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Підгаєцькій, 9-А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проєкт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30</w:t>
      </w:r>
      <w:r>
        <w:rPr>
          <w:b w:val="false"/>
          <w:bCs w:val="false"/>
          <w:sz w:val="28"/>
          <w:szCs w:val="28"/>
          <w:lang w:val="uk-UA"/>
        </w:rPr>
        <w:t>.10.2023 № НВ-1200814812023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55-ї сесії Луцької міської ради VIII скликання від 31.01.2024, витяг з протоколу пленарного засідання 57-ї сесії Луцької міської ради VIII скликання від 27.03.2024, витяг з протоколу пленарного засідання 58-ї сесії Луцької міської ради VIII скликання від 24.04.2024, витяг з протоколу пленарного засідання 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-ї сесії Луцької міської ради VIII скликання  від  2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.2024, </w:t>
      </w:r>
      <w:r>
        <w:rPr>
          <w:sz w:val="28"/>
          <w:szCs w:val="28"/>
          <w:lang w:val="uk-UA"/>
        </w:rPr>
        <w:t>керуючись  статтями 12,  79-1,  93,  96, 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Паламарчуку Олександрові Володимировичу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Підгаєцькій, 9-А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0,1750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Паламарчуком Олександром Володимировичем 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0710100000:34:066:0147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Паламарчука Олександра Володимировича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482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279</TotalTime>
  <Application>LibreOffice/7.4.0.3$Windows_X86_64 LibreOffice_project/f85e47c08ddd19c015c0114a68350214f7066f5a</Application>
  <AppVersion>15.0000</AppVersion>
  <Pages>2</Pages>
  <Words>581</Words>
  <Characters>3833</Characters>
  <CharactersWithSpaces>4577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2024-06-05T12:12:41Z</cp:lastPrinted>
  <dcterms:modified xsi:type="dcterms:W3CDTF">2024-06-05T12:11:22Z</dcterms:modified>
  <cp:revision>175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