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645261929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53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Про надання ПП “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ЕФЕКТ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” дозволу на розроблення проєкту землеустрою щодо відведення земельної ділянки комунальної власності (зміна цільового призначення) </w:t>
      </w:r>
      <w:r>
        <w:rPr>
          <w:rFonts w:cs="Times New Roman" w:ascii="Times New Roman" w:hAnsi="Times New Roman"/>
          <w:sz w:val="28"/>
          <w:szCs w:val="28"/>
        </w:rPr>
        <w:t>на вул.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Електроапаратній</w:t>
      </w:r>
      <w:r>
        <w:rPr>
          <w:rFonts w:cs="Times New Roman" w:ascii="Times New Roman" w:hAnsi="Times New Roman"/>
          <w:sz w:val="28"/>
          <w:szCs w:val="28"/>
        </w:rPr>
        <w:t>,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3</w:t>
      </w:r>
      <w:r>
        <w:rPr>
          <w:rFonts w:cs="Times New Roman" w:ascii="Times New Roman" w:hAnsi="Times New Roman"/>
          <w:sz w:val="28"/>
          <w:szCs w:val="28"/>
        </w:rPr>
        <w:t xml:space="preserve"> у м. Луцьку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Розглянувши заяву ПРИВАТНОГО ПІДПРИЄМСТВА “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ЕФЕКТ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 про надання дозволу на розроблення проєкту землеустрою щодо відведення земельної ділянки комунальної власності (змін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на вул.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Електроапаратній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,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3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у м. Луцьку, площею 0,1108 га, кадастровим номером 0710100000:34:069:0159, з виду цільового призначення земельної ділянки: “03.02 -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 w:eastAsia="zh-CN" w:bidi="hi-IN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для будівництва та обслуговування будівель закладів освіти” на вид цільового призначення: “02.10 -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0" w:name="__DdeLink__606_3013872188"/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” та додані до заяви документи, керуючись статтями 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12, 19, 20, 38, 39, 83, 120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19.02.2024 НВ-9929722382024, міська рада</w:t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ВИРІШИЛА:   </w:t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1. Надати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ПРИВАТНОМУ ПІДПРИЄМСТВУ “ЕФЕКТ” дозвіл на розроблення проєкту землеустрою щодо відведення земельної ділянки комунальної власності (змін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на вул. Електроапаратній, 3 у м. Луцьку, площею 0,1108 га, кадастровим номером 0710100000:34:069:0159, з виду цільового призначення земельної ділянки: “03.02 -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 w:eastAsia="zh-CN" w:bidi="hi-IN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для будівництва та обслуговування будівель закладів освіти” на вид цільового призначення: “02.10 -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1"/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1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2. ПРИВАТНОМУ ПІДПРИЄМСТВУ “ЕФЕКТ” 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подати на затвердження розроблений проєкт землеустрою щодо відведення земельної ділянки комунальної власності (змін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на вул. Електроапаратній, 3 у м. Луцьку, площею 0,1108 га, кадастровим номером 0710100000:34:069:0159,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rFonts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ind w:left="0" w:right="-365" w:hanging="0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rFonts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tabs>
          <w:tab w:val="left" w:pos="7365" w:leader="none"/>
        </w:tabs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Міський голова </w:t>
        <w:tab/>
        <w:t xml:space="preserve">  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  <w:t>Туз 777 863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</w:p>
    <w:sectPr>
      <w:type w:val="nextPage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ListLabel1">
    <w:name w:val="ListLabel 1"/>
    <w:qFormat/>
    <w:rPr>
      <w:rFonts w:ascii="Times New Roman" w:hAnsi="Times New Roman"/>
      <w:sz w:val="28"/>
      <w:szCs w:val="28"/>
    </w:rPr>
  </w:style>
  <w:style w:type="character" w:styleId="ListLabel2">
    <w:name w:val="ListLabel 2"/>
    <w:qFormat/>
    <w:rPr>
      <w:sz w:val="28"/>
      <w:szCs w:val="28"/>
    </w:rPr>
  </w:style>
  <w:style w:type="character" w:styleId="ListLabel3">
    <w:name w:val="ListLabel 3"/>
    <w:qFormat/>
    <w:rPr>
      <w:sz w:val="28"/>
      <w:szCs w:val="28"/>
    </w:rPr>
  </w:style>
  <w:style w:type="character" w:styleId="ListLabel4">
    <w:name w:val="ListLabel 4"/>
    <w:qFormat/>
    <w:rPr>
      <w:sz w:val="28"/>
      <w:szCs w:val="28"/>
    </w:rPr>
  </w:style>
  <w:style w:type="character" w:styleId="ListLabel5">
    <w:name w:val="ListLabel 5"/>
    <w:qFormat/>
    <w:rPr>
      <w:sz w:val="28"/>
      <w:szCs w:val="28"/>
    </w:rPr>
  </w:style>
  <w:style w:type="character" w:styleId="ListLabel6">
    <w:name w:val="ListLabel 6"/>
    <w:qFormat/>
    <w:rPr>
      <w:sz w:val="28"/>
      <w:szCs w:val="28"/>
    </w:rPr>
  </w:style>
  <w:style w:type="character" w:styleId="ListLabel7">
    <w:name w:val="ListLabel 7"/>
    <w:qFormat/>
    <w:rPr>
      <w:sz w:val="28"/>
      <w:szCs w:val="28"/>
    </w:rPr>
  </w:style>
  <w:style w:type="character" w:styleId="ListLabel8">
    <w:name w:val="ListLabel 8"/>
    <w:qFormat/>
    <w:rPr>
      <w:sz w:val="28"/>
      <w:szCs w:val="28"/>
    </w:rPr>
  </w:style>
  <w:style w:type="character" w:styleId="ListLabel9">
    <w:name w:val="ListLabel 9"/>
    <w:qFormat/>
    <w:rPr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1917</TotalTime>
  <Application>LibreOffice/5.4.2.2$Windows_x86 LibreOffice_project/22b09f6418e8c2d508a9eaf86b2399209b0990f4</Application>
  <Pages>2</Pages>
  <Words>290</Words>
  <Characters>2002</Characters>
  <CharactersWithSpaces>2392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2024-05-31T15:46:38Z</cp:lastPrinted>
  <dcterms:modified xsi:type="dcterms:W3CDTF">2024-06-06T09:05:44Z</dcterms:modified>
  <cp:revision>109</cp:revision>
  <dc:subject/>
  <dc:title>mvk</dc:title>
</cp:coreProperties>
</file>