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673875284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3"/>
        <w:numPr>
          <w:ilvl w:val="2"/>
          <w:numId w:val="2"/>
        </w:numPr>
        <w:ind w:hanging="720" w:left="0" w:right="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</w:p>
    <w:p>
      <w:pPr>
        <w:pStyle w:val="Normal"/>
        <w:tabs>
          <w:tab w:val="clear" w:pos="708"/>
          <w:tab w:val="left" w:pos="5103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hanging="0" w:right="-319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На виконання рішення Волинського окружного адміністративного суду від 14.06.2023 (справа № 140/1899/23), яке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15.07.2023, щодо</w:t>
      </w:r>
      <w:r>
        <w:rPr>
          <w:sz w:val="28"/>
          <w:szCs w:val="28"/>
        </w:rPr>
        <w:t xml:space="preserve">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язання Луцької міської ради 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Дмитра Борисовича про затвердження про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 Луцьку та прийняти рішення з врахуванням мотивів, викладених у даному судовому рішенні та 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про відкриття                                                              виконавчого провадження від 18.09.2023 ВП № 72798742, р</w:t>
      </w:r>
      <w:r>
        <w:rPr>
          <w:sz w:val="28"/>
          <w:szCs w:val="28"/>
        </w:rPr>
        <w:t>озглянувши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 землеустрою щодо відведення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на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та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right="43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0" w:left="2832" w:right="0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380</TotalTime>
  <Application>LibreOffice/7.6.4.1$Windows_X86_64 LibreOffice_project/e19e193f88cd6c0525a17fb7a176ed8e6a3e2aa1</Application>
  <AppVersion>15.0000</AppVersion>
  <Pages>2</Pages>
  <Words>445</Words>
  <Characters>3010</Characters>
  <CharactersWithSpaces>3792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</cp:keywords>
  <dc:language>uk-UA</dc:language>
  <cp:lastModifiedBy/>
  <cp:lastPrinted>2024-02-05T15:31:19Z</cp:lastPrinted>
  <dcterms:modified xsi:type="dcterms:W3CDTF">2024-06-06T14:19:30Z</dcterms:modified>
  <cp:revision>47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