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6033157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uk-UA"/>
        </w:rPr>
        <w:t xml:space="preserve">Про надання </w:t>
      </w:r>
      <w:r>
        <w:rPr>
          <w:b w:val="false"/>
          <w:bCs w:val="false"/>
          <w:sz w:val="28"/>
          <w:szCs w:val="28"/>
          <w:lang w:val="uk-UA" w:eastAsia="zh-CN" w:bidi="ar-SA"/>
        </w:rPr>
        <w:t>громад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ян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ам  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Занюк Г.О., Марке-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вич Ю.В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на  умовах оренди  земельної ділян-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ки для </w:t>
      </w:r>
      <w:r>
        <w:rPr>
          <w:b w:val="false"/>
          <w:bCs w:val="false"/>
          <w:sz w:val="28"/>
          <w:szCs w:val="28"/>
          <w:lang w:val="uk-UA" w:eastAsia="zh-CN" w:bidi="ar-SA"/>
        </w:rPr>
        <w:t>будівництва та обслуговування  жило-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го будинку, господарських будівель і споруд 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(02.01) на </w:t>
      </w:r>
      <w:r>
        <w:rPr>
          <w:b w:val="false"/>
          <w:bCs w:val="false"/>
          <w:spacing w:val="-4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Гетьмана Дорошенка, 35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Занюк Галини Олександрівни, Маркевич Юлії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Дорошенка, 35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 для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будівництва та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Занюк Галини Олександрівни, Маркевич Юлії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Гетьмана Дорошенка, 35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Луцьку: договір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конкретного користування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15.08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.2003 за №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1-1115, відповідно до якого право власності громадянки Занюк Галини Олександрівни на 27/60 частки житлового будинку з надвірними будівлями та спорудами зареєстровано 15.09.2003, реєстраційний номер: 992320;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свідоцтво про право на спадщину за законом від 24.11.2017 за № 514, 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Занюк Галини Олександрівни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23/120 частки житлового будинку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 Державному реєстрі речових прав на нерухоме майно 24.11.2017, номер запису про право власності: 23556902;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свідоцтво про право на спадщину за законом від 28.06.2022 за № 75,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Маркевич Юлії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43/120 частки житлового будинку з надвірними будівлями та спорудами зареєстровано в Державному реєстрі речових прав на нерухоме майно 28.06.2022, номер запису про право власності: 47186856,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технічний паспорт на об’єкт нерухомого майна від 10.06.2022;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договір про поділ земельної ділянки в натурі від 13.09.2023 за № 229,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громадянки Занюк Галини Олександрівни на земельну ділянку площею 0,0216 га з кадастровим номером 0710100000:34:058:0114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зареєстровано в Державному реєстрі речових прав на нерухоме майно 19.12.2023, номер відомостей про речове право: 53053251;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Занюк Галини Олександрівни, Маркевич Юлії Володимирівни по 1/2 частці земельної ділянки площею 0,0022 га з кадастровим номером 0710100000:34:058:0116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зареєстровано в Державному реєстрі речових прав на нерухоме майно 19.12.2023, номери відомостей про речове право: 53054653, 53054733 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громадянки Маркевич Юлії Володимирівни на земельні ділянки площею 0,0415 га з кадастровим номером 0710100000:34:058:0115 та площею 0,0021 га з кадастровим номером 0710100000:34:058:0113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зареєстровано в Державному реєстрі речових прав на нерухоме майно 19.12.2023, номери відомостей про речове право: 53055125, 53055367 відповідно,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оренди земельної ділянки, укладений між Луцькою міською радою та громадянами Занюк Ольгою Трохимівною, Лащук Раїсою Олександрівною,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Занюк Галиною Олександрівною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зареєстрований в книзі записів державної реєстрації договорів оренди землі 23.05.2006 за № 040607700168, 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актовий запис про смерть 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Занюк Ольги Трохимівни, складений Луцьким міським відділом державної реєстрації актів цивільного стану Головного територіального управління юстиції у Волинській області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23.03.2012 № 503, акт приймання-передачі земельної ділянки від  28.11.2017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(право оренди на земельну ділянку припинено в Державному реєстрі речових прав на нерухоме майно 24.04.2023),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рішення Луцької міської ради від 27.03.2024 № 57/52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затвердження технічної документації із землеустрою щодо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земельних ділянок 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на вул. Гетьмана Дорошенка, 35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», відповідно до якого право власності Луцької міської територіальної громади, від імені яко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0710100000:34:058:0119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11.04.2024, номер відомостей про речове право: 54579604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28.05.2024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0001298372024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керуючись статтями 12, 79-1, 93, 96, 116, 122, 123-126, частиною другою статті 134 Земельного кодексу України,</w:t>
        <w:br/>
        <w:t xml:space="preserve">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ам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Занюк Галині Олександрівні, Маркевич Юлії Володимирівні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Гетьмана Дорошенка, 35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146 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0710100000:34:058:0119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будівництва та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Занюк Галиною Олександрівною, Маркевич Юлією Володимирівною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0710100000:34:058:0119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Занюк Галину Олександрівну, Маркевич Юлію Володимирівну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18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1347</TotalTime>
  <Application>LibreOffice/7.1.5.2$Windows_X86_64 LibreOffice_project/85f04e9f809797b8199d13c421bd8a2b025d52b5</Application>
  <AppVersion>15.0000</AppVersion>
  <Pages>3</Pages>
  <Words>886</Words>
  <Characters>5803</Characters>
  <CharactersWithSpaces>6894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2024-05-28T15:36:32Z</cp:lastPrinted>
  <dcterms:modified xsi:type="dcterms:W3CDTF">2024-06-10T08:56:16Z</dcterms:modified>
  <cp:revision>219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